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sz w:val="20"/>
          <w:szCs w:val="20"/>
        </w:rPr>
        <w:alias w:val="Enter your name:"/>
        <w:tag w:val="Enter your name:"/>
        <w:id w:val="4805016"/>
        <w:placeholder>
          <w:docPart w:val="4F233D8BFE67C7478F085981CD3FE4A1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p w14:paraId="373A12A0" w14:textId="46A4444C" w:rsidR="00351293" w:rsidRPr="003D41A3" w:rsidRDefault="009E0A16">
          <w:pPr>
            <w:pStyle w:val="YourName"/>
            <w:rPr>
              <w:sz w:val="20"/>
              <w:szCs w:val="20"/>
            </w:rPr>
          </w:pPr>
          <w:r>
            <w:rPr>
              <w:sz w:val="20"/>
              <w:szCs w:val="20"/>
              <w:lang w:val="en-CA"/>
            </w:rPr>
            <w:t>PravIN</w:t>
          </w:r>
          <w:r w:rsidR="00FC5820">
            <w:rPr>
              <w:sz w:val="20"/>
              <w:szCs w:val="20"/>
              <w:lang w:val="en-CA"/>
            </w:rPr>
            <w:t xml:space="preserve"> thayaparan- RN</w:t>
          </w:r>
        </w:p>
      </w:sdtContent>
    </w:sdt>
    <w:p w14:paraId="49E9490F" w14:textId="28426720" w:rsidR="00351293" w:rsidRDefault="00213C92" w:rsidP="00213C92">
      <w:pPr>
        <w:pStyle w:val="ContactInformation"/>
        <w:ind w:left="0"/>
        <w:rPr>
          <w:sz w:val="20"/>
          <w:szCs w:val="20"/>
        </w:rPr>
      </w:pPr>
      <w:r w:rsidRPr="003D41A3">
        <w:rPr>
          <w:sz w:val="20"/>
          <w:szCs w:val="20"/>
        </w:rPr>
        <w:t>188 Golden Avenue, Markham, ON, L3S4E4</w:t>
      </w:r>
      <w:r w:rsidR="00115D44" w:rsidRPr="003D41A3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alias w:val="Separator:"/>
          <w:tag w:val="Separator:"/>
          <w:id w:val="852073584"/>
          <w:placeholder>
            <w:docPart w:val="6B063A84307B3E42A58BF22CCE87A5CF"/>
          </w:placeholder>
          <w:temporary/>
          <w:showingPlcHdr/>
        </w:sdtPr>
        <w:sdtEndPr/>
        <w:sdtContent>
          <w:r w:rsidR="00032A20" w:rsidRPr="003D41A3">
            <w:rPr>
              <w:sz w:val="20"/>
              <w:szCs w:val="20"/>
            </w:rPr>
            <w:t>|</w:t>
          </w:r>
        </w:sdtContent>
      </w:sdt>
      <w:r w:rsidR="00115D44" w:rsidRPr="003D41A3">
        <w:rPr>
          <w:sz w:val="20"/>
          <w:szCs w:val="20"/>
        </w:rPr>
        <w:t xml:space="preserve"> </w:t>
      </w:r>
      <w:r w:rsidRPr="003D41A3">
        <w:rPr>
          <w:sz w:val="20"/>
          <w:szCs w:val="20"/>
        </w:rPr>
        <w:t>(647)-786-2159</w:t>
      </w:r>
      <w:r w:rsidR="00115D44" w:rsidRPr="003D41A3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alias w:val="Separator:"/>
          <w:tag w:val="Separator:"/>
          <w:id w:val="-1800520950"/>
          <w:placeholder>
            <w:docPart w:val="09E07789765A014BAD4F0A0211C97A98"/>
          </w:placeholder>
          <w:temporary/>
          <w:showingPlcHdr/>
        </w:sdtPr>
        <w:sdtEndPr/>
        <w:sdtContent>
          <w:r w:rsidR="00032A20" w:rsidRPr="003D41A3">
            <w:rPr>
              <w:sz w:val="20"/>
              <w:szCs w:val="20"/>
            </w:rPr>
            <w:t>|</w:t>
          </w:r>
        </w:sdtContent>
      </w:sdt>
      <w:r w:rsidR="00115D44" w:rsidRPr="003D41A3">
        <w:rPr>
          <w:sz w:val="20"/>
          <w:szCs w:val="20"/>
        </w:rPr>
        <w:t xml:space="preserve"> </w:t>
      </w:r>
      <w:hyperlink r:id="rId8" w:history="1">
        <w:r w:rsidR="006B5AC2" w:rsidRPr="00425D3D">
          <w:rPr>
            <w:rStyle w:val="Hyperlink"/>
            <w:sz w:val="20"/>
            <w:szCs w:val="20"/>
          </w:rPr>
          <w:t>pravin_30@hotmail.com</w:t>
        </w:r>
      </w:hyperlink>
    </w:p>
    <w:p w14:paraId="037B0F81" w14:textId="230E7CC4" w:rsidR="000F2BEF" w:rsidRPr="00675C70" w:rsidRDefault="00E371A1" w:rsidP="00E371A1">
      <w:pPr>
        <w:pStyle w:val="SectionHeading"/>
        <w:rPr>
          <w:b/>
          <w:sz w:val="20"/>
          <w:szCs w:val="20"/>
        </w:rPr>
      </w:pPr>
      <w:r w:rsidRPr="00675C70">
        <w:rPr>
          <w:b/>
          <w:sz w:val="20"/>
          <w:szCs w:val="20"/>
        </w:rPr>
        <w:t>Professional Experience</w:t>
      </w:r>
    </w:p>
    <w:p w14:paraId="433A1696" w14:textId="6E850B01" w:rsidR="000F2BEF" w:rsidRPr="003D41A3" w:rsidRDefault="000F2BEF" w:rsidP="000F2BEF">
      <w:pPr>
        <w:pStyle w:val="JobTitle"/>
        <w:rPr>
          <w:sz w:val="20"/>
          <w:szCs w:val="20"/>
        </w:rPr>
      </w:pPr>
      <w:r>
        <w:rPr>
          <w:sz w:val="20"/>
          <w:szCs w:val="20"/>
        </w:rPr>
        <w:t xml:space="preserve">Kristus Darzs Latvian Home </w:t>
      </w:r>
      <w:r w:rsidR="009D056B">
        <w:rPr>
          <w:sz w:val="20"/>
          <w:szCs w:val="20"/>
        </w:rPr>
        <w:t>Facility Shift Manager</w:t>
      </w:r>
      <w:r>
        <w:rPr>
          <w:sz w:val="20"/>
          <w:szCs w:val="20"/>
        </w:rPr>
        <w:tab/>
        <w:t xml:space="preserve">               Jan 2022- Present</w:t>
      </w:r>
    </w:p>
    <w:p w14:paraId="21833FFA" w14:textId="12D18B34" w:rsidR="000F2BEF" w:rsidRDefault="00093CD2" w:rsidP="000F2BEF">
      <w:pPr>
        <w:pStyle w:val="JobTitle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Administrative </w:t>
      </w:r>
      <w:r w:rsidR="009D056B">
        <w:rPr>
          <w:b w:val="0"/>
          <w:sz w:val="20"/>
          <w:szCs w:val="20"/>
        </w:rPr>
        <w:t xml:space="preserve">role that involves managing </w:t>
      </w:r>
      <w:r w:rsidR="00F30362">
        <w:rPr>
          <w:b w:val="0"/>
          <w:sz w:val="20"/>
          <w:szCs w:val="20"/>
        </w:rPr>
        <w:t xml:space="preserve">teams of </w:t>
      </w:r>
      <w:r w:rsidR="009D056B">
        <w:rPr>
          <w:b w:val="0"/>
          <w:sz w:val="20"/>
          <w:szCs w:val="20"/>
        </w:rPr>
        <w:t>RPNS and PSWs</w:t>
      </w:r>
      <w:r>
        <w:rPr>
          <w:b w:val="0"/>
          <w:sz w:val="20"/>
          <w:szCs w:val="20"/>
        </w:rPr>
        <w:t>. This position involves managing conflict with staff to staff and residents or family to staff</w:t>
      </w:r>
      <w:r w:rsidR="007E71E2">
        <w:rPr>
          <w:b w:val="0"/>
          <w:sz w:val="20"/>
          <w:szCs w:val="20"/>
        </w:rPr>
        <w:t xml:space="preserve">, </w:t>
      </w:r>
      <w:r w:rsidR="009D056B">
        <w:rPr>
          <w:b w:val="0"/>
          <w:sz w:val="20"/>
          <w:szCs w:val="20"/>
        </w:rPr>
        <w:t xml:space="preserve">communicating with doctors and the health care team, and coordinating with members of the housekeeping and maintenance staff. </w:t>
      </w:r>
      <w:r w:rsidR="00011C8A">
        <w:rPr>
          <w:b w:val="0"/>
          <w:sz w:val="20"/>
          <w:szCs w:val="20"/>
        </w:rPr>
        <w:t>Currently working as a part-time staff member.</w:t>
      </w:r>
    </w:p>
    <w:p w14:paraId="1F4DB73B" w14:textId="77777777" w:rsidR="000F2BEF" w:rsidRPr="000F2BEF" w:rsidRDefault="000F2BEF" w:rsidP="000F2BEF">
      <w:pPr>
        <w:pStyle w:val="JobTitle"/>
        <w:rPr>
          <w:b w:val="0"/>
          <w:sz w:val="20"/>
          <w:szCs w:val="20"/>
        </w:rPr>
      </w:pPr>
    </w:p>
    <w:p w14:paraId="4554AFB3" w14:textId="487B14E1" w:rsidR="00B15E00" w:rsidRPr="003D41A3" w:rsidRDefault="00B15E00" w:rsidP="00B15E00">
      <w:pPr>
        <w:pStyle w:val="JobTitle"/>
        <w:rPr>
          <w:sz w:val="20"/>
          <w:szCs w:val="20"/>
        </w:rPr>
      </w:pPr>
      <w:r>
        <w:rPr>
          <w:sz w:val="20"/>
          <w:szCs w:val="20"/>
        </w:rPr>
        <w:t>ICU Markham Stouffville Hospital</w:t>
      </w:r>
      <w:r>
        <w:rPr>
          <w:sz w:val="20"/>
          <w:szCs w:val="20"/>
        </w:rPr>
        <w:tab/>
      </w:r>
      <w:r w:rsidR="003519D7">
        <w:rPr>
          <w:sz w:val="20"/>
          <w:szCs w:val="20"/>
        </w:rPr>
        <w:t xml:space="preserve">        August</w:t>
      </w:r>
      <w:r>
        <w:rPr>
          <w:sz w:val="20"/>
          <w:szCs w:val="20"/>
        </w:rPr>
        <w:t xml:space="preserve"> 2021- Present</w:t>
      </w:r>
    </w:p>
    <w:p w14:paraId="0DC478A3" w14:textId="1714FA30" w:rsidR="00B15E00" w:rsidRDefault="009D056B" w:rsidP="00B15E00">
      <w:pPr>
        <w:pStyle w:val="JobTitle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Taking on full patient assignments</w:t>
      </w:r>
      <w:r w:rsidR="00B15E00">
        <w:rPr>
          <w:b w:val="0"/>
          <w:sz w:val="20"/>
          <w:szCs w:val="20"/>
        </w:rPr>
        <w:t xml:space="preserve"> at the Markham Stouffville Hospital</w:t>
      </w:r>
      <w:r w:rsidR="00A87897">
        <w:rPr>
          <w:b w:val="0"/>
          <w:sz w:val="20"/>
          <w:szCs w:val="20"/>
        </w:rPr>
        <w:t xml:space="preserve"> ICU</w:t>
      </w:r>
      <w:r w:rsidR="00B15E00">
        <w:rPr>
          <w:b w:val="0"/>
          <w:sz w:val="20"/>
          <w:szCs w:val="20"/>
        </w:rPr>
        <w:t>.</w:t>
      </w:r>
      <w:r w:rsidR="008F5D90">
        <w:rPr>
          <w:b w:val="0"/>
          <w:sz w:val="20"/>
          <w:szCs w:val="20"/>
        </w:rPr>
        <w:t xml:space="preserve"> </w:t>
      </w:r>
      <w:r w:rsidR="00011C8A">
        <w:rPr>
          <w:b w:val="0"/>
          <w:sz w:val="20"/>
          <w:szCs w:val="20"/>
        </w:rPr>
        <w:t xml:space="preserve">Currently working as a part-time staff member. </w:t>
      </w:r>
    </w:p>
    <w:p w14:paraId="5B3C86B9" w14:textId="77777777" w:rsidR="00B15E00" w:rsidRPr="00B15E00" w:rsidRDefault="00B15E00" w:rsidP="00B15E00">
      <w:pPr>
        <w:pStyle w:val="JobTitle"/>
        <w:rPr>
          <w:b w:val="0"/>
          <w:sz w:val="20"/>
          <w:szCs w:val="20"/>
        </w:rPr>
      </w:pPr>
    </w:p>
    <w:p w14:paraId="239FDE32" w14:textId="113CCCEB" w:rsidR="0089683C" w:rsidRPr="003D41A3" w:rsidRDefault="00DF547E" w:rsidP="0089683C">
      <w:pPr>
        <w:pStyle w:val="JobTitle"/>
        <w:rPr>
          <w:sz w:val="20"/>
          <w:szCs w:val="20"/>
        </w:rPr>
      </w:pPr>
      <w:r>
        <w:rPr>
          <w:sz w:val="20"/>
          <w:szCs w:val="20"/>
        </w:rPr>
        <w:t xml:space="preserve">ICU Scarborough General </w:t>
      </w:r>
      <w:r w:rsidR="00B15E00">
        <w:rPr>
          <w:sz w:val="20"/>
          <w:szCs w:val="20"/>
        </w:rPr>
        <w:t>Hospital</w:t>
      </w:r>
      <w:r w:rsidR="00B15E00">
        <w:rPr>
          <w:sz w:val="20"/>
          <w:szCs w:val="20"/>
        </w:rPr>
        <w:tab/>
        <w:t xml:space="preserve"> </w:t>
      </w:r>
      <w:r w:rsidR="00737E61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March </w:t>
      </w:r>
      <w:r w:rsidR="00B15E00">
        <w:rPr>
          <w:sz w:val="20"/>
          <w:szCs w:val="20"/>
        </w:rPr>
        <w:t>2021- July 2021</w:t>
      </w:r>
    </w:p>
    <w:p w14:paraId="74708095" w14:textId="0B9EAEE5" w:rsidR="0089683C" w:rsidRDefault="009D056B" w:rsidP="0089683C">
      <w:pPr>
        <w:pStyle w:val="JobTitle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Taking on full patient assignments</w:t>
      </w:r>
      <w:r w:rsidR="0089683C">
        <w:rPr>
          <w:b w:val="0"/>
          <w:sz w:val="20"/>
          <w:szCs w:val="20"/>
        </w:rPr>
        <w:t xml:space="preserve"> in a Team Based Model</w:t>
      </w:r>
      <w:r w:rsidR="00913076">
        <w:rPr>
          <w:b w:val="0"/>
          <w:sz w:val="20"/>
          <w:szCs w:val="20"/>
        </w:rPr>
        <w:t xml:space="preserve"> of Care in level 2 and 3 ICUs at the Scarborough General Hospital.</w:t>
      </w:r>
    </w:p>
    <w:p w14:paraId="6384137D" w14:textId="77777777" w:rsidR="0089683C" w:rsidRPr="0089683C" w:rsidRDefault="0089683C" w:rsidP="0089683C">
      <w:pPr>
        <w:pStyle w:val="JobTitle"/>
        <w:rPr>
          <w:b w:val="0"/>
          <w:sz w:val="20"/>
          <w:szCs w:val="20"/>
        </w:rPr>
      </w:pPr>
    </w:p>
    <w:p w14:paraId="749522AE" w14:textId="55D50974" w:rsidR="00764184" w:rsidRPr="003D41A3" w:rsidRDefault="00913076" w:rsidP="00764184">
      <w:pPr>
        <w:pStyle w:val="JobTitle"/>
        <w:rPr>
          <w:sz w:val="20"/>
          <w:szCs w:val="20"/>
        </w:rPr>
      </w:pPr>
      <w:r>
        <w:rPr>
          <w:sz w:val="20"/>
          <w:szCs w:val="20"/>
        </w:rPr>
        <w:t xml:space="preserve">Nursing Resource Team- Scarborough Health Network                                                        </w:t>
      </w:r>
      <w:r w:rsidR="0089683C">
        <w:rPr>
          <w:sz w:val="20"/>
          <w:szCs w:val="20"/>
        </w:rPr>
        <w:t>December 2020- March 2021</w:t>
      </w:r>
    </w:p>
    <w:p w14:paraId="63C0944F" w14:textId="227515B6" w:rsidR="00764184" w:rsidRDefault="00764184" w:rsidP="00E371A1">
      <w:pPr>
        <w:pStyle w:val="JobTitle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Taking on full patient assignments </w:t>
      </w:r>
      <w:r w:rsidR="0089683C">
        <w:rPr>
          <w:b w:val="0"/>
          <w:sz w:val="20"/>
          <w:szCs w:val="20"/>
        </w:rPr>
        <w:t>in Medicin</w:t>
      </w:r>
      <w:r w:rsidR="00913076">
        <w:rPr>
          <w:b w:val="0"/>
          <w:sz w:val="20"/>
          <w:szCs w:val="20"/>
        </w:rPr>
        <w:t>e, Surgery</w:t>
      </w:r>
      <w:r w:rsidR="0089683C">
        <w:rPr>
          <w:b w:val="0"/>
          <w:sz w:val="20"/>
          <w:szCs w:val="20"/>
        </w:rPr>
        <w:t>, Nephrology</w:t>
      </w:r>
      <w:r w:rsidR="00913076">
        <w:rPr>
          <w:b w:val="0"/>
          <w:sz w:val="20"/>
          <w:szCs w:val="20"/>
        </w:rPr>
        <w:t xml:space="preserve"> &amp; Dialysis</w:t>
      </w:r>
      <w:r w:rsidR="0089683C">
        <w:rPr>
          <w:b w:val="0"/>
          <w:sz w:val="20"/>
          <w:szCs w:val="20"/>
        </w:rPr>
        <w:t>, Re</w:t>
      </w:r>
      <w:r w:rsidR="00913076">
        <w:rPr>
          <w:b w:val="0"/>
          <w:sz w:val="20"/>
          <w:szCs w:val="20"/>
        </w:rPr>
        <w:t xml:space="preserve">habilitation, Cardiac and Palliative wards. Worked at the Scarborough General Hospital and the Birchmount Hospital. </w:t>
      </w:r>
    </w:p>
    <w:p w14:paraId="145FA68A" w14:textId="76E7FF5C" w:rsidR="009D056B" w:rsidRPr="00675C70" w:rsidRDefault="009D056B" w:rsidP="009D056B">
      <w:pPr>
        <w:pStyle w:val="SectionHeading"/>
        <w:rPr>
          <w:b/>
          <w:sz w:val="20"/>
          <w:szCs w:val="20"/>
        </w:rPr>
      </w:pPr>
      <w:r w:rsidRPr="00675C70">
        <w:rPr>
          <w:b/>
          <w:sz w:val="20"/>
          <w:szCs w:val="20"/>
        </w:rPr>
        <w:t xml:space="preserve">Education </w:t>
      </w:r>
    </w:p>
    <w:p w14:paraId="5DEC93F2" w14:textId="04C1ED45" w:rsidR="00675C70" w:rsidRPr="003D41A3" w:rsidRDefault="00675C70" w:rsidP="00675C70">
      <w:pPr>
        <w:pStyle w:val="Location"/>
        <w:ind w:left="284"/>
        <w:rPr>
          <w:sz w:val="20"/>
          <w:szCs w:val="20"/>
        </w:rPr>
      </w:pPr>
      <w:r>
        <w:rPr>
          <w:b/>
          <w:sz w:val="20"/>
          <w:szCs w:val="20"/>
        </w:rPr>
        <w:t>Masters of Science in Nursing- Leadership Stream</w:t>
      </w:r>
      <w:r w:rsidR="00E252D8">
        <w:rPr>
          <w:b/>
          <w:sz w:val="20"/>
          <w:szCs w:val="20"/>
        </w:rPr>
        <w:t>- Trinity Western University</w:t>
      </w:r>
      <w:r>
        <w:rPr>
          <w:b/>
          <w:sz w:val="20"/>
          <w:szCs w:val="20"/>
        </w:rPr>
        <w:t xml:space="preserve">              </w:t>
      </w:r>
      <w:r w:rsidR="00E252D8">
        <w:rPr>
          <w:sz w:val="20"/>
          <w:szCs w:val="20"/>
        </w:rPr>
        <w:t xml:space="preserve">                    </w:t>
      </w:r>
      <w:r>
        <w:rPr>
          <w:b/>
          <w:sz w:val="20"/>
          <w:szCs w:val="20"/>
        </w:rPr>
        <w:t>Jan 2023- Present</w:t>
      </w:r>
    </w:p>
    <w:p w14:paraId="2CEB6774" w14:textId="1EB83201" w:rsidR="00675C70" w:rsidRDefault="00675C70" w:rsidP="00675C70">
      <w:pPr>
        <w:pStyle w:val="SpaceAfter"/>
        <w:tabs>
          <w:tab w:val="clear" w:pos="7560"/>
          <w:tab w:val="left" w:pos="7938"/>
          <w:tab w:val="left" w:pos="8647"/>
          <w:tab w:val="left" w:pos="9214"/>
        </w:tabs>
        <w:ind w:left="284" w:right="-58"/>
        <w:rPr>
          <w:sz w:val="20"/>
          <w:szCs w:val="20"/>
        </w:rPr>
      </w:pPr>
      <w:r>
        <w:rPr>
          <w:sz w:val="20"/>
          <w:szCs w:val="20"/>
        </w:rPr>
        <w:t xml:space="preserve">Currently enrolled as a part time student with projected completion in 2025. </w:t>
      </w:r>
    </w:p>
    <w:p w14:paraId="6F2AE69C" w14:textId="5BDDDE9D" w:rsidR="00675C70" w:rsidRDefault="00913076" w:rsidP="00675C70">
      <w:pPr>
        <w:pStyle w:val="Location"/>
        <w:ind w:left="284"/>
        <w:rPr>
          <w:b/>
          <w:sz w:val="20"/>
          <w:szCs w:val="20"/>
        </w:rPr>
      </w:pPr>
      <w:r>
        <w:rPr>
          <w:b/>
          <w:sz w:val="20"/>
          <w:szCs w:val="20"/>
        </w:rPr>
        <w:t>Critical Care Sponsorship-Humber College</w:t>
      </w:r>
      <w:r w:rsidRPr="003D41A3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</w:t>
      </w:r>
      <w:r w:rsidRPr="0089683C">
        <w:rPr>
          <w:b/>
          <w:sz w:val="20"/>
          <w:szCs w:val="20"/>
        </w:rPr>
        <w:t xml:space="preserve"> March 2021</w:t>
      </w:r>
      <w:r w:rsidR="0051090F">
        <w:rPr>
          <w:b/>
          <w:sz w:val="20"/>
          <w:szCs w:val="20"/>
        </w:rPr>
        <w:t>- June 2021</w:t>
      </w:r>
    </w:p>
    <w:p w14:paraId="6FE67837" w14:textId="77777777" w:rsidR="00675C70" w:rsidRDefault="00675C70" w:rsidP="00E252D8">
      <w:pPr>
        <w:pStyle w:val="Location"/>
        <w:ind w:left="0"/>
        <w:rPr>
          <w:b/>
          <w:sz w:val="20"/>
          <w:szCs w:val="20"/>
        </w:rPr>
      </w:pPr>
    </w:p>
    <w:sdt>
      <w:sdtPr>
        <w:rPr>
          <w:caps/>
          <w:sz w:val="20"/>
          <w:szCs w:val="20"/>
        </w:rPr>
        <w:alias w:val="Teaching Experience:"/>
        <w:tag w:val="Teaching Experience:"/>
        <w:id w:val="-1341844531"/>
        <w:placeholder>
          <w:docPart w:val="0A6C8B4FF24E78448A6587591A2BDA89"/>
        </w:placeholder>
      </w:sdtPr>
      <w:sdtEndPr>
        <w:rPr>
          <w:b/>
          <w:caps w:val="0"/>
        </w:rPr>
      </w:sdtEndPr>
      <w:sdtContent>
        <w:p w14:paraId="18B9D5D4" w14:textId="35B5CF79" w:rsidR="0051090F" w:rsidRPr="003D41A3" w:rsidRDefault="0051090F" w:rsidP="009D056B">
          <w:pPr>
            <w:pStyle w:val="NormalBodyText"/>
            <w:ind w:left="284"/>
            <w:rPr>
              <w:sz w:val="20"/>
              <w:szCs w:val="20"/>
            </w:rPr>
          </w:pPr>
          <w:r w:rsidRPr="009D056B">
            <w:rPr>
              <w:b/>
              <w:sz w:val="20"/>
              <w:szCs w:val="20"/>
            </w:rPr>
            <w:t>Coronar</w:t>
          </w:r>
          <w:r w:rsidR="00FE10A4" w:rsidRPr="009D056B">
            <w:rPr>
              <w:b/>
              <w:sz w:val="20"/>
              <w:szCs w:val="20"/>
            </w:rPr>
            <w:t xml:space="preserve">y Care </w:t>
          </w:r>
          <w:r w:rsidR="009D056B" w:rsidRPr="009D056B">
            <w:rPr>
              <w:b/>
              <w:sz w:val="20"/>
              <w:szCs w:val="20"/>
            </w:rPr>
            <w:t xml:space="preserve">1 &amp; </w:t>
          </w:r>
          <w:r w:rsidR="00FE10A4" w:rsidRPr="009D056B">
            <w:rPr>
              <w:b/>
              <w:sz w:val="20"/>
              <w:szCs w:val="20"/>
            </w:rPr>
            <w:t>2</w:t>
          </w:r>
          <w:bookmarkStart w:id="0" w:name="_GoBack"/>
          <w:bookmarkEnd w:id="0"/>
          <w:r w:rsidR="00FE10A4">
            <w:rPr>
              <w:sz w:val="20"/>
              <w:szCs w:val="20"/>
            </w:rPr>
            <w:tab/>
          </w:r>
          <w:r w:rsidR="00FE10A4">
            <w:rPr>
              <w:sz w:val="20"/>
              <w:szCs w:val="20"/>
            </w:rPr>
            <w:tab/>
            <w:t xml:space="preserve">                 </w:t>
          </w:r>
          <w:r w:rsidR="00911A94" w:rsidRPr="009D056B">
            <w:rPr>
              <w:b/>
              <w:sz w:val="20"/>
              <w:szCs w:val="20"/>
            </w:rPr>
            <w:t>Aug</w:t>
          </w:r>
          <w:r w:rsidR="00FE10A4" w:rsidRPr="009D056B">
            <w:rPr>
              <w:b/>
              <w:sz w:val="20"/>
              <w:szCs w:val="20"/>
            </w:rPr>
            <w:t>ust</w:t>
          </w:r>
          <w:r w:rsidR="00911A94" w:rsidRPr="009D056B">
            <w:rPr>
              <w:b/>
              <w:sz w:val="20"/>
              <w:szCs w:val="20"/>
            </w:rPr>
            <w:t xml:space="preserve"> 2021</w:t>
          </w:r>
        </w:p>
        <w:p w14:paraId="304BA9CC" w14:textId="77777777" w:rsidR="00675C70" w:rsidRDefault="00675C70" w:rsidP="00675C70">
          <w:pPr>
            <w:pStyle w:val="JobTitle"/>
            <w:ind w:left="0" w:firstLine="284"/>
            <w:rPr>
              <w:sz w:val="20"/>
              <w:szCs w:val="20"/>
            </w:rPr>
          </w:pPr>
        </w:p>
        <w:p w14:paraId="42E09177" w14:textId="77777777" w:rsidR="00675C70" w:rsidRDefault="00913076" w:rsidP="00675C70">
          <w:pPr>
            <w:pStyle w:val="JobTitle"/>
            <w:ind w:left="0" w:firstLine="284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Gentle Persuasiveness Approach </w:t>
          </w:r>
          <w:r>
            <w:rPr>
              <w:sz w:val="20"/>
              <w:szCs w:val="20"/>
            </w:rPr>
            <w:tab/>
          </w:r>
          <w:r>
            <w:rPr>
              <w:sz w:val="20"/>
              <w:szCs w:val="20"/>
            </w:rPr>
            <w:tab/>
            <w:t xml:space="preserve">                  March 2021</w:t>
          </w:r>
        </w:p>
        <w:p w14:paraId="7CB20D7D" w14:textId="3C3962AA" w:rsidR="007719E4" w:rsidRDefault="00E252D8" w:rsidP="00675C70">
          <w:pPr>
            <w:pStyle w:val="JobTitle"/>
            <w:ind w:left="0" w:firstLine="284"/>
            <w:rPr>
              <w:sz w:val="20"/>
              <w:szCs w:val="20"/>
            </w:rPr>
          </w:pPr>
        </w:p>
      </w:sdtContent>
    </w:sdt>
    <w:p w14:paraId="131347F8" w14:textId="6AC8D745" w:rsidR="00913076" w:rsidRPr="003D41A3" w:rsidRDefault="00DF547E" w:rsidP="009D056B">
      <w:pPr>
        <w:pStyle w:val="JobTitle"/>
        <w:tabs>
          <w:tab w:val="left" w:pos="284"/>
        </w:tabs>
        <w:ind w:left="426" w:hanging="142"/>
        <w:rPr>
          <w:sz w:val="20"/>
          <w:szCs w:val="20"/>
        </w:rPr>
      </w:pPr>
      <w:r>
        <w:rPr>
          <w:sz w:val="20"/>
          <w:szCs w:val="20"/>
        </w:rPr>
        <w:t>ACLS Provider- Heart and Stoke Foundation</w:t>
      </w:r>
      <w:r w:rsidR="0026485D">
        <w:rPr>
          <w:sz w:val="20"/>
          <w:szCs w:val="20"/>
        </w:rPr>
        <w:tab/>
        <w:t xml:space="preserve">                  November 2021</w:t>
      </w:r>
    </w:p>
    <w:p w14:paraId="5E5B0AFA" w14:textId="77777777" w:rsidR="00DF547E" w:rsidRDefault="00DF547E" w:rsidP="00DF547E">
      <w:pPr>
        <w:pStyle w:val="JobTitle"/>
        <w:ind w:left="709"/>
        <w:rPr>
          <w:sz w:val="20"/>
          <w:szCs w:val="20"/>
        </w:rPr>
      </w:pPr>
    </w:p>
    <w:p w14:paraId="7B1366C1" w14:textId="77777777" w:rsidR="00675C70" w:rsidRDefault="00913076" w:rsidP="00675C70">
      <w:pPr>
        <w:pStyle w:val="JobTitle"/>
        <w:tabs>
          <w:tab w:val="left" w:pos="284"/>
        </w:tabs>
        <w:ind w:left="426" w:hanging="142"/>
        <w:rPr>
          <w:sz w:val="20"/>
          <w:szCs w:val="20"/>
        </w:rPr>
      </w:pPr>
      <w:r>
        <w:rPr>
          <w:sz w:val="20"/>
          <w:szCs w:val="20"/>
        </w:rPr>
        <w:t>BLS Provider</w:t>
      </w:r>
      <w:r w:rsidR="00DF547E">
        <w:rPr>
          <w:sz w:val="20"/>
          <w:szCs w:val="20"/>
        </w:rPr>
        <w:t>- Heart and Stroke Foundation</w:t>
      </w:r>
      <w:r w:rsidR="009D056B">
        <w:rPr>
          <w:sz w:val="20"/>
          <w:szCs w:val="20"/>
        </w:rPr>
        <w:tab/>
      </w:r>
      <w:r w:rsidR="009D056B">
        <w:rPr>
          <w:sz w:val="20"/>
          <w:szCs w:val="20"/>
        </w:rPr>
        <w:tab/>
        <w:t xml:space="preserve">          November 2021</w:t>
      </w:r>
    </w:p>
    <w:p w14:paraId="7AA84781" w14:textId="77777777" w:rsidR="00E252D8" w:rsidRDefault="00E252D8" w:rsidP="00675C70">
      <w:pPr>
        <w:pStyle w:val="JobTitle"/>
        <w:tabs>
          <w:tab w:val="left" w:pos="284"/>
        </w:tabs>
        <w:ind w:left="426" w:hanging="142"/>
        <w:rPr>
          <w:sz w:val="20"/>
          <w:szCs w:val="20"/>
        </w:rPr>
      </w:pPr>
    </w:p>
    <w:p w14:paraId="24CC1C79" w14:textId="02444C58" w:rsidR="00E252D8" w:rsidRPr="00E252D8" w:rsidRDefault="00E252D8" w:rsidP="00E252D8">
      <w:pPr>
        <w:pStyle w:val="Location"/>
        <w:rPr>
          <w:b/>
          <w:sz w:val="20"/>
          <w:szCs w:val="20"/>
        </w:rPr>
      </w:pPr>
      <w:r>
        <w:rPr>
          <w:b/>
          <w:sz w:val="20"/>
          <w:szCs w:val="20"/>
        </w:rPr>
        <w:t>Bachelors of Science in Nursing- Western University</w:t>
      </w:r>
      <w:r w:rsidRPr="003D41A3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</w:t>
      </w:r>
      <w:r>
        <w:rPr>
          <w:b/>
          <w:sz w:val="20"/>
          <w:szCs w:val="20"/>
        </w:rPr>
        <w:t>February 2020</w:t>
      </w:r>
    </w:p>
    <w:p w14:paraId="40BF68EE" w14:textId="77777777" w:rsidR="00675C70" w:rsidRDefault="00675C70" w:rsidP="00675C70">
      <w:pPr>
        <w:pStyle w:val="JobTitle"/>
        <w:tabs>
          <w:tab w:val="left" w:pos="284"/>
        </w:tabs>
        <w:ind w:left="426" w:hanging="142"/>
        <w:rPr>
          <w:sz w:val="20"/>
          <w:szCs w:val="20"/>
        </w:rPr>
      </w:pPr>
    </w:p>
    <w:p w14:paraId="64C3F4B3" w14:textId="3259F958" w:rsidR="00385FF3" w:rsidRPr="00675C70" w:rsidRDefault="00385FF3" w:rsidP="00675C70">
      <w:pPr>
        <w:pStyle w:val="JobTitle"/>
        <w:tabs>
          <w:tab w:val="left" w:pos="284"/>
        </w:tabs>
        <w:ind w:left="0"/>
        <w:rPr>
          <w:sz w:val="20"/>
          <w:szCs w:val="20"/>
        </w:rPr>
      </w:pPr>
      <w:r w:rsidRPr="00675C70">
        <w:rPr>
          <w:sz w:val="20"/>
          <w:szCs w:val="20"/>
        </w:rPr>
        <w:t xml:space="preserve">MEMBERSHIPS  </w:t>
      </w:r>
    </w:p>
    <w:p w14:paraId="29595FFB" w14:textId="11318418" w:rsidR="00385FF3" w:rsidRDefault="00385FF3" w:rsidP="00E252D8">
      <w:pPr>
        <w:pStyle w:val="Location"/>
        <w:ind w:left="28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CNO </w:t>
      </w:r>
      <w:r w:rsidRPr="003D41A3">
        <w:rPr>
          <w:sz w:val="20"/>
          <w:szCs w:val="20"/>
        </w:rPr>
        <w:tab/>
      </w:r>
      <w:r w:rsidRPr="003D41A3">
        <w:rPr>
          <w:sz w:val="20"/>
          <w:szCs w:val="20"/>
        </w:rPr>
        <w:tab/>
        <w:t xml:space="preserve">                                    </w:t>
      </w:r>
      <w:r>
        <w:rPr>
          <w:sz w:val="20"/>
          <w:szCs w:val="20"/>
        </w:rPr>
        <w:t xml:space="preserve">          </w:t>
      </w:r>
      <w:r>
        <w:rPr>
          <w:sz w:val="20"/>
          <w:szCs w:val="20"/>
        </w:rPr>
        <w:tab/>
        <w:t xml:space="preserve">                                     </w:t>
      </w:r>
      <w:r w:rsidR="006B5AC2">
        <w:rPr>
          <w:sz w:val="20"/>
          <w:szCs w:val="20"/>
        </w:rPr>
        <w:tab/>
      </w:r>
      <w:r w:rsidR="006B5AC2">
        <w:rPr>
          <w:sz w:val="20"/>
          <w:szCs w:val="20"/>
        </w:rPr>
        <w:tab/>
        <w:t xml:space="preserve">          </w:t>
      </w:r>
      <w:r w:rsidR="00E252D8">
        <w:rPr>
          <w:sz w:val="20"/>
          <w:szCs w:val="20"/>
        </w:rPr>
        <w:t xml:space="preserve">               </w:t>
      </w:r>
      <w:r w:rsidR="00DF3A62">
        <w:rPr>
          <w:b/>
          <w:sz w:val="20"/>
          <w:szCs w:val="20"/>
        </w:rPr>
        <w:t>November 2020</w:t>
      </w:r>
      <w:r w:rsidR="006B5AC2">
        <w:rPr>
          <w:b/>
          <w:sz w:val="20"/>
          <w:szCs w:val="20"/>
        </w:rPr>
        <w:t>- Present</w:t>
      </w:r>
    </w:p>
    <w:p w14:paraId="1D8718E4" w14:textId="77777777" w:rsidR="00DF547E" w:rsidRPr="00DF547E" w:rsidRDefault="00DF547E" w:rsidP="00DF547E">
      <w:pPr>
        <w:pStyle w:val="Location"/>
        <w:ind w:left="709"/>
        <w:rPr>
          <w:b/>
          <w:sz w:val="20"/>
          <w:szCs w:val="20"/>
        </w:rPr>
      </w:pPr>
    </w:p>
    <w:p w14:paraId="13411139" w14:textId="6EB5820C" w:rsidR="00777F62" w:rsidRPr="00DF547E" w:rsidRDefault="00777F62" w:rsidP="00E252D8">
      <w:pPr>
        <w:pStyle w:val="Location"/>
        <w:ind w:left="28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RNAO </w:t>
      </w:r>
      <w:r w:rsidRPr="003D41A3">
        <w:rPr>
          <w:sz w:val="20"/>
          <w:szCs w:val="20"/>
        </w:rPr>
        <w:tab/>
      </w:r>
      <w:r w:rsidRPr="003D41A3">
        <w:rPr>
          <w:sz w:val="20"/>
          <w:szCs w:val="20"/>
        </w:rPr>
        <w:tab/>
        <w:t xml:space="preserve">                                    </w:t>
      </w:r>
      <w:r>
        <w:rPr>
          <w:sz w:val="20"/>
          <w:szCs w:val="20"/>
        </w:rPr>
        <w:t xml:space="preserve">          </w:t>
      </w:r>
      <w:r>
        <w:rPr>
          <w:sz w:val="20"/>
          <w:szCs w:val="20"/>
        </w:rPr>
        <w:tab/>
        <w:t xml:space="preserve">                                </w:t>
      </w:r>
      <w:r w:rsidR="006B5AC2">
        <w:rPr>
          <w:sz w:val="20"/>
          <w:szCs w:val="20"/>
        </w:rPr>
        <w:t xml:space="preserve">     </w:t>
      </w:r>
      <w:r w:rsidR="006B5AC2">
        <w:rPr>
          <w:sz w:val="20"/>
          <w:szCs w:val="20"/>
        </w:rPr>
        <w:tab/>
      </w:r>
      <w:r w:rsidR="006B5AC2">
        <w:rPr>
          <w:sz w:val="20"/>
          <w:szCs w:val="20"/>
        </w:rPr>
        <w:tab/>
        <w:t xml:space="preserve">         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November 2020</w:t>
      </w:r>
      <w:r w:rsidR="006B5AC2">
        <w:rPr>
          <w:b/>
          <w:sz w:val="20"/>
          <w:szCs w:val="20"/>
        </w:rPr>
        <w:t>- Present</w:t>
      </w:r>
    </w:p>
    <w:p w14:paraId="19467DF3" w14:textId="1AD20DF7" w:rsidR="00675C70" w:rsidRDefault="00675C70" w:rsidP="00675C70">
      <w:pPr>
        <w:pStyle w:val="SectionHeading"/>
        <w:ind w:hanging="142"/>
        <w:rPr>
          <w:b/>
        </w:rPr>
      </w:pPr>
    </w:p>
    <w:p w14:paraId="070F9546" w14:textId="2A8DF270" w:rsidR="006376FD" w:rsidRPr="00777F62" w:rsidRDefault="006376FD" w:rsidP="00DF547E">
      <w:pPr>
        <w:pStyle w:val="NormalBodyText"/>
        <w:ind w:left="709"/>
        <w:rPr>
          <w:b/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</w:p>
    <w:sectPr w:rsidR="006376FD" w:rsidRPr="00777F62" w:rsidSect="00385FF3">
      <w:headerReference w:type="default" r:id="rId9"/>
      <w:pgSz w:w="12240" w:h="15840"/>
      <w:pgMar w:top="1440" w:right="1077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F42077" w14:textId="77777777" w:rsidR="007A555E" w:rsidRDefault="007A555E">
      <w:pPr>
        <w:spacing w:line="240" w:lineRule="auto"/>
      </w:pPr>
      <w:r>
        <w:separator/>
      </w:r>
    </w:p>
  </w:endnote>
  <w:endnote w:type="continuationSeparator" w:id="0">
    <w:p w14:paraId="095681E0" w14:textId="77777777" w:rsidR="007A555E" w:rsidRDefault="007A55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9F8D26" w14:textId="77777777" w:rsidR="007A555E" w:rsidRDefault="007A555E">
      <w:pPr>
        <w:spacing w:line="240" w:lineRule="auto"/>
      </w:pPr>
      <w:r>
        <w:separator/>
      </w:r>
    </w:p>
  </w:footnote>
  <w:footnote w:type="continuationSeparator" w:id="0">
    <w:p w14:paraId="31C2CA2B" w14:textId="77777777" w:rsidR="007A555E" w:rsidRDefault="007A55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C36847" w14:textId="1B140384" w:rsidR="007A555E" w:rsidRDefault="00E252D8">
    <w:pPr>
      <w:pStyle w:val="YourName"/>
    </w:pPr>
    <w:sdt>
      <w:sdtPr>
        <w:alias w:val="Your name:"/>
        <w:tag w:val="Your name:"/>
        <w:id w:val="1763177383"/>
        <w:placeholder>
          <w:docPart w:val="3FA0486EE07DB546A7E053AB048B9119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7A555E">
          <w:rPr>
            <w:lang w:val="en-CA"/>
          </w:rPr>
          <w:t>PravIN thayaparan- RN</w:t>
        </w:r>
      </w:sdtContent>
    </w:sdt>
    <w:r w:rsidR="007A555E">
      <w:tab/>
      <w:t xml:space="preserve">Page </w:t>
    </w:r>
    <w:r w:rsidR="007A555E">
      <w:rPr>
        <w:noProof/>
      </w:rPr>
      <w:fldChar w:fldCharType="begin"/>
    </w:r>
    <w:r w:rsidR="007A555E">
      <w:rPr>
        <w:noProof/>
      </w:rPr>
      <w:instrText xml:space="preserve"> PAGE   \* MERGEFORMAT </w:instrText>
    </w:r>
    <w:r w:rsidR="007A555E">
      <w:rPr>
        <w:noProof/>
      </w:rPr>
      <w:fldChar w:fldCharType="separate"/>
    </w:r>
    <w:r w:rsidR="00675C70">
      <w:rPr>
        <w:noProof/>
      </w:rPr>
      <w:t>2</w:t>
    </w:r>
    <w:r w:rsidR="007A555E"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71038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6FEB1B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A9045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3487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76AE67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A4E35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4EAC0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748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E8EC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19EF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attachedTemplate r:id="rId1"/>
  <w:defaultTabStop w:val="720"/>
  <w:drawingGridHorizontalSpacing w:val="8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1A1"/>
    <w:rsid w:val="00011C8A"/>
    <w:rsid w:val="000128BC"/>
    <w:rsid w:val="00021489"/>
    <w:rsid w:val="00032A20"/>
    <w:rsid w:val="000473E6"/>
    <w:rsid w:val="00093CD2"/>
    <w:rsid w:val="000D5D58"/>
    <w:rsid w:val="000E40D1"/>
    <w:rsid w:val="000F2BEF"/>
    <w:rsid w:val="0010323C"/>
    <w:rsid w:val="00106F5C"/>
    <w:rsid w:val="00115D44"/>
    <w:rsid w:val="001219C5"/>
    <w:rsid w:val="001366D7"/>
    <w:rsid w:val="00164AFB"/>
    <w:rsid w:val="001803EF"/>
    <w:rsid w:val="001E6FD8"/>
    <w:rsid w:val="00213C92"/>
    <w:rsid w:val="0026485D"/>
    <w:rsid w:val="00295D1E"/>
    <w:rsid w:val="002A503D"/>
    <w:rsid w:val="002E0E9E"/>
    <w:rsid w:val="00332342"/>
    <w:rsid w:val="00351293"/>
    <w:rsid w:val="003519D7"/>
    <w:rsid w:val="0036174F"/>
    <w:rsid w:val="00385FF3"/>
    <w:rsid w:val="00394CA0"/>
    <w:rsid w:val="00397ED5"/>
    <w:rsid w:val="003A09E6"/>
    <w:rsid w:val="003D41A3"/>
    <w:rsid w:val="003D7651"/>
    <w:rsid w:val="004008EE"/>
    <w:rsid w:val="00403475"/>
    <w:rsid w:val="0049513C"/>
    <w:rsid w:val="0049600F"/>
    <w:rsid w:val="004C0619"/>
    <w:rsid w:val="004D7043"/>
    <w:rsid w:val="005077A0"/>
    <w:rsid w:val="0051090F"/>
    <w:rsid w:val="005167A0"/>
    <w:rsid w:val="005370C9"/>
    <w:rsid w:val="005B5E8B"/>
    <w:rsid w:val="0060302F"/>
    <w:rsid w:val="006243F7"/>
    <w:rsid w:val="006376FD"/>
    <w:rsid w:val="006516A3"/>
    <w:rsid w:val="00675C70"/>
    <w:rsid w:val="00695865"/>
    <w:rsid w:val="006B5AC2"/>
    <w:rsid w:val="006D0BB4"/>
    <w:rsid w:val="006D3943"/>
    <w:rsid w:val="00715B88"/>
    <w:rsid w:val="00737E61"/>
    <w:rsid w:val="00740ED8"/>
    <w:rsid w:val="00764184"/>
    <w:rsid w:val="007719E4"/>
    <w:rsid w:val="00777F62"/>
    <w:rsid w:val="007A555E"/>
    <w:rsid w:val="007E71E2"/>
    <w:rsid w:val="00823B8D"/>
    <w:rsid w:val="00847465"/>
    <w:rsid w:val="0089683C"/>
    <w:rsid w:val="008C3BBE"/>
    <w:rsid w:val="008F40E8"/>
    <w:rsid w:val="008F5D90"/>
    <w:rsid w:val="0091121E"/>
    <w:rsid w:val="00911A94"/>
    <w:rsid w:val="00913076"/>
    <w:rsid w:val="00924017"/>
    <w:rsid w:val="0096494E"/>
    <w:rsid w:val="00992C80"/>
    <w:rsid w:val="009D056B"/>
    <w:rsid w:val="009D4910"/>
    <w:rsid w:val="009E0A16"/>
    <w:rsid w:val="00A87897"/>
    <w:rsid w:val="00B0630E"/>
    <w:rsid w:val="00B15E00"/>
    <w:rsid w:val="00B2733D"/>
    <w:rsid w:val="00B30813"/>
    <w:rsid w:val="00B5475F"/>
    <w:rsid w:val="00B567FA"/>
    <w:rsid w:val="00B66D66"/>
    <w:rsid w:val="00B70E24"/>
    <w:rsid w:val="00BA4254"/>
    <w:rsid w:val="00BF6A8E"/>
    <w:rsid w:val="00C72945"/>
    <w:rsid w:val="00CC1A5B"/>
    <w:rsid w:val="00D1429C"/>
    <w:rsid w:val="00D25C85"/>
    <w:rsid w:val="00D339BB"/>
    <w:rsid w:val="00D519A0"/>
    <w:rsid w:val="00D566D1"/>
    <w:rsid w:val="00D937FA"/>
    <w:rsid w:val="00DE6806"/>
    <w:rsid w:val="00DF3A62"/>
    <w:rsid w:val="00DF547E"/>
    <w:rsid w:val="00E252D8"/>
    <w:rsid w:val="00E371A1"/>
    <w:rsid w:val="00E37926"/>
    <w:rsid w:val="00E43575"/>
    <w:rsid w:val="00EC7D1C"/>
    <w:rsid w:val="00EE1FE2"/>
    <w:rsid w:val="00EF31B1"/>
    <w:rsid w:val="00F30362"/>
    <w:rsid w:val="00F4107B"/>
    <w:rsid w:val="00F47CE8"/>
    <w:rsid w:val="00F53425"/>
    <w:rsid w:val="00F67425"/>
    <w:rsid w:val="00FC5820"/>
    <w:rsid w:val="00FE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5583EF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Normal Indent" w:qFormat="1"/>
    <w:lsdException w:name="List Bullet" w:uiPriority="9" w:qFormat="1"/>
    <w:lsdException w:name="List Number" w:uiPriority="9" w:qFormat="1"/>
    <w:lsdException w:name="List Bullet 2" w:uiPriority="10" w:qFormat="1"/>
    <w:lsdException w:name="List Number 2" w:uiPriority="10" w:qFormat="1"/>
    <w:lsdException w:name="Title" w:uiPriority="4" w:qFormat="1"/>
    <w:lsdException w:name="Body Text" w:uiPriority="0"/>
    <w:lsdException w:name="List Continue" w:uiPriority="9" w:qFormat="1"/>
    <w:lsdException w:name="List Continue 2" w:uiPriority="10" w:qFormat="1"/>
    <w:lsdException w:name="Subtitle" w:uiPriority="5" w:qFormat="1"/>
    <w:lsdException w:name="Block Text" w:uiPriority="3" w:qFormat="1"/>
    <w:lsdException w:name="Strong" w:uiPriority="2" w:qFormat="1"/>
    <w:lsdException w:name="Emphasis" w:uiPriority="2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A8E"/>
    <w:pPr>
      <w:spacing w:after="0" w:line="264" w:lineRule="auto"/>
    </w:pPr>
    <w:rPr>
      <w:sz w:val="16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qFormat/>
    <w:pPr>
      <w:keepNext/>
      <w:keepLines/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ind w:left="288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A8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A8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A8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A8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A8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C72945"/>
    <w:rPr>
      <w:rFonts w:asciiTheme="majorHAnsi" w:eastAsiaTheme="majorEastAsia" w:hAnsiTheme="majorHAnsi" w:cstheme="majorBidi"/>
      <w:b/>
      <w:bCs/>
      <w:caps/>
      <w:color w:val="000000" w:themeColor="text1"/>
      <w:spacing w:val="10"/>
      <w:sz w:val="1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945"/>
    <w:rPr>
      <w:caps/>
      <w:color w:val="000000" w:themeColor="text1"/>
      <w:spacing w:val="10"/>
      <w:sz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945"/>
    <w:rPr>
      <w:i/>
      <w:sz w:val="16"/>
    </w:rPr>
  </w:style>
  <w:style w:type="paragraph" w:customStyle="1" w:styleId="JobTitle">
    <w:name w:val="Job Title"/>
    <w:basedOn w:val="Normal"/>
    <w:link w:val="JobTitleChar"/>
    <w:uiPriority w:val="2"/>
    <w:qFormat/>
    <w:pPr>
      <w:tabs>
        <w:tab w:val="left" w:pos="7560"/>
      </w:tabs>
      <w:ind w:left="288"/>
    </w:pPr>
    <w:rPr>
      <w:b/>
    </w:rPr>
  </w:style>
  <w:style w:type="character" w:customStyle="1" w:styleId="JobTitleChar">
    <w:name w:val="Job Title Char"/>
    <w:basedOn w:val="DefaultParagraphFont"/>
    <w:link w:val="JobTitle"/>
    <w:uiPriority w:val="2"/>
    <w:rsid w:val="00C72945"/>
    <w:rPr>
      <w:b/>
      <w:sz w:val="16"/>
    </w:rPr>
  </w:style>
  <w:style w:type="paragraph" w:customStyle="1" w:styleId="ContactInformation">
    <w:name w:val="Contact Information"/>
    <w:basedOn w:val="Normal"/>
    <w:uiPriority w:val="1"/>
    <w:qFormat/>
    <w:pPr>
      <w:spacing w:after="400"/>
      <w:ind w:left="288"/>
    </w:pPr>
  </w:style>
  <w:style w:type="paragraph" w:customStyle="1" w:styleId="NormalBodyText">
    <w:name w:val="Normal Body Text"/>
    <w:basedOn w:val="Normal"/>
    <w:uiPriority w:val="2"/>
    <w:qFormat/>
    <w:pPr>
      <w:tabs>
        <w:tab w:val="left" w:pos="7560"/>
      </w:tabs>
      <w:ind w:left="288"/>
    </w:pPr>
  </w:style>
  <w:style w:type="paragraph" w:customStyle="1" w:styleId="AllCaps">
    <w:name w:val="All Caps"/>
    <w:basedOn w:val="Normal"/>
    <w:semiHidden/>
    <w:unhideWhenUsed/>
    <w:qFormat/>
    <w:rPr>
      <w:caps/>
      <w:spacing w:val="20"/>
      <w:sz w:val="15"/>
    </w:rPr>
  </w:style>
  <w:style w:type="paragraph" w:customStyle="1" w:styleId="Location">
    <w:name w:val="Location"/>
    <w:basedOn w:val="Normal"/>
    <w:uiPriority w:val="2"/>
    <w:qFormat/>
    <w:pPr>
      <w:ind w:left="288"/>
    </w:pPr>
  </w:style>
  <w:style w:type="paragraph" w:customStyle="1" w:styleId="SpaceAfter">
    <w:name w:val="Space After"/>
    <w:basedOn w:val="Normal"/>
    <w:uiPriority w:val="2"/>
    <w:qFormat/>
    <w:pPr>
      <w:tabs>
        <w:tab w:val="left" w:pos="7560"/>
      </w:tabs>
      <w:spacing w:after="160"/>
      <w:ind w:left="288" w:right="288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YourName">
    <w:name w:val="Your Name"/>
    <w:basedOn w:val="Normal"/>
    <w:qFormat/>
    <w:pPr>
      <w:keepNext/>
      <w:keepLines/>
      <w:tabs>
        <w:tab w:val="left" w:pos="8640"/>
      </w:tabs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customStyle="1" w:styleId="SpaceAfter1NoRightIndent">
    <w:name w:val="Space After 1 (No Right Indent)"/>
    <w:basedOn w:val="Normal"/>
    <w:uiPriority w:val="3"/>
    <w:qFormat/>
    <w:pPr>
      <w:tabs>
        <w:tab w:val="left" w:pos="7560"/>
      </w:tabs>
      <w:spacing w:after="160"/>
      <w:ind w:left="288"/>
    </w:pPr>
  </w:style>
  <w:style w:type="paragraph" w:customStyle="1" w:styleId="SectionHeading">
    <w:name w:val="Section Heading"/>
    <w:basedOn w:val="Normal"/>
    <w:uiPriority w:val="1"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customStyle="1" w:styleId="ItalicHeading">
    <w:name w:val="Italic Heading"/>
    <w:basedOn w:val="Normal"/>
    <w:uiPriority w:val="3"/>
    <w:qFormat/>
    <w:pPr>
      <w:ind w:left="288"/>
      <w:outlineLvl w:val="2"/>
    </w:pPr>
    <w:rPr>
      <w:i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16"/>
    </w:rPr>
  </w:style>
  <w:style w:type="paragraph" w:styleId="BlockText">
    <w:name w:val="Block Text"/>
    <w:basedOn w:val="Normal"/>
    <w:uiPriority w:val="3"/>
    <w:semiHidden/>
    <w:unhideWhenUsed/>
    <w:qFormat/>
    <w:rsid w:val="00BF6A8E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A8E"/>
    <w:rPr>
      <w:rFonts w:asciiTheme="majorHAnsi" w:eastAsiaTheme="majorEastAsia" w:hAnsiTheme="majorHAnsi" w:cstheme="majorBidi"/>
      <w:i/>
      <w:iCs/>
      <w:color w:val="365F91" w:themeColor="accent1" w:themeShade="BF"/>
      <w:sz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A8E"/>
    <w:rPr>
      <w:rFonts w:asciiTheme="majorHAnsi" w:eastAsiaTheme="majorEastAsia" w:hAnsiTheme="majorHAnsi" w:cstheme="majorBidi"/>
      <w:color w:val="365F91" w:themeColor="accent1" w:themeShade="BF"/>
      <w:sz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A8E"/>
    <w:rPr>
      <w:rFonts w:asciiTheme="majorHAnsi" w:eastAsiaTheme="majorEastAsia" w:hAnsiTheme="majorHAnsi" w:cstheme="majorBidi"/>
      <w:i/>
      <w:iCs/>
      <w:color w:val="243F60" w:themeColor="accent1" w:themeShade="7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A8E"/>
    <w:rPr>
      <w:rFonts w:asciiTheme="majorHAnsi" w:eastAsiaTheme="majorEastAsia" w:hAnsiTheme="majorHAnsi" w:cstheme="majorBidi"/>
      <w:color w:val="272727" w:themeColor="text1" w:themeTint="D8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A8E"/>
    <w:rPr>
      <w:rFonts w:asciiTheme="majorHAnsi" w:eastAsiaTheme="majorEastAsia" w:hAnsiTheme="majorHAnsi" w:cstheme="majorBidi"/>
      <w:i/>
      <w:iCs/>
      <w:color w:val="272727" w:themeColor="text1" w:themeTint="D8"/>
      <w:sz w:val="16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F6A8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F6A8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BF6A8E"/>
    <w:rPr>
      <w:i/>
      <w:iCs/>
      <w:color w:val="365F91" w:themeColor="accent1" w:themeShade="BF"/>
      <w:sz w:val="1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F6A8E"/>
    <w:rPr>
      <w:b/>
      <w:bCs/>
      <w:caps w:val="0"/>
      <w:smallCaps/>
      <w:color w:val="365F91" w:themeColor="accent1" w:themeShade="BF"/>
      <w:spacing w:val="5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F6A8E"/>
    <w:rPr>
      <w:color w:val="595959" w:themeColor="text1" w:themeTint="A6"/>
      <w:shd w:val="clear" w:color="auto" w:fill="E1DFDD"/>
    </w:rPr>
  </w:style>
  <w:style w:type="paragraph" w:styleId="BodyText">
    <w:name w:val="Body Text"/>
    <w:basedOn w:val="Normal"/>
    <w:link w:val="BodyTextChar"/>
    <w:rsid w:val="00213C92"/>
    <w:pPr>
      <w:spacing w:after="200" w:line="300" w:lineRule="auto"/>
    </w:pPr>
    <w:rPr>
      <w:rFonts w:eastAsiaTheme="minorEastAsia"/>
      <w:sz w:val="20"/>
    </w:rPr>
  </w:style>
  <w:style w:type="character" w:customStyle="1" w:styleId="BodyTextChar">
    <w:name w:val="Body Text Char"/>
    <w:basedOn w:val="DefaultParagraphFont"/>
    <w:link w:val="BodyText"/>
    <w:rsid w:val="00213C92"/>
    <w:rPr>
      <w:rFonts w:eastAsiaTheme="minorEastAsia"/>
      <w:sz w:val="20"/>
    </w:rPr>
  </w:style>
  <w:style w:type="character" w:styleId="Hyperlink">
    <w:name w:val="Hyperlink"/>
    <w:basedOn w:val="DefaultParagraphFont"/>
    <w:uiPriority w:val="99"/>
    <w:unhideWhenUsed/>
    <w:rsid w:val="006376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Normal Indent" w:qFormat="1"/>
    <w:lsdException w:name="List Bullet" w:uiPriority="9" w:qFormat="1"/>
    <w:lsdException w:name="List Number" w:uiPriority="9" w:qFormat="1"/>
    <w:lsdException w:name="List Bullet 2" w:uiPriority="10" w:qFormat="1"/>
    <w:lsdException w:name="List Number 2" w:uiPriority="10" w:qFormat="1"/>
    <w:lsdException w:name="Title" w:uiPriority="4" w:qFormat="1"/>
    <w:lsdException w:name="Body Text" w:uiPriority="0"/>
    <w:lsdException w:name="List Continue" w:uiPriority="9" w:qFormat="1"/>
    <w:lsdException w:name="List Continue 2" w:uiPriority="10" w:qFormat="1"/>
    <w:lsdException w:name="Subtitle" w:uiPriority="5" w:qFormat="1"/>
    <w:lsdException w:name="Block Text" w:uiPriority="3" w:qFormat="1"/>
    <w:lsdException w:name="Strong" w:uiPriority="2" w:qFormat="1"/>
    <w:lsdException w:name="Emphasis" w:uiPriority="2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A8E"/>
    <w:pPr>
      <w:spacing w:after="0" w:line="264" w:lineRule="auto"/>
    </w:pPr>
    <w:rPr>
      <w:sz w:val="16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qFormat/>
    <w:pPr>
      <w:keepNext/>
      <w:keepLines/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ind w:left="288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A8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A8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A8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A8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A8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C72945"/>
    <w:rPr>
      <w:rFonts w:asciiTheme="majorHAnsi" w:eastAsiaTheme="majorEastAsia" w:hAnsiTheme="majorHAnsi" w:cstheme="majorBidi"/>
      <w:b/>
      <w:bCs/>
      <w:caps/>
      <w:color w:val="000000" w:themeColor="text1"/>
      <w:spacing w:val="10"/>
      <w:sz w:val="1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945"/>
    <w:rPr>
      <w:caps/>
      <w:color w:val="000000" w:themeColor="text1"/>
      <w:spacing w:val="10"/>
      <w:sz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945"/>
    <w:rPr>
      <w:i/>
      <w:sz w:val="16"/>
    </w:rPr>
  </w:style>
  <w:style w:type="paragraph" w:customStyle="1" w:styleId="JobTitle">
    <w:name w:val="Job Title"/>
    <w:basedOn w:val="Normal"/>
    <w:link w:val="JobTitleChar"/>
    <w:uiPriority w:val="2"/>
    <w:qFormat/>
    <w:pPr>
      <w:tabs>
        <w:tab w:val="left" w:pos="7560"/>
      </w:tabs>
      <w:ind w:left="288"/>
    </w:pPr>
    <w:rPr>
      <w:b/>
    </w:rPr>
  </w:style>
  <w:style w:type="character" w:customStyle="1" w:styleId="JobTitleChar">
    <w:name w:val="Job Title Char"/>
    <w:basedOn w:val="DefaultParagraphFont"/>
    <w:link w:val="JobTitle"/>
    <w:uiPriority w:val="2"/>
    <w:rsid w:val="00C72945"/>
    <w:rPr>
      <w:b/>
      <w:sz w:val="16"/>
    </w:rPr>
  </w:style>
  <w:style w:type="paragraph" w:customStyle="1" w:styleId="ContactInformation">
    <w:name w:val="Contact Information"/>
    <w:basedOn w:val="Normal"/>
    <w:uiPriority w:val="1"/>
    <w:qFormat/>
    <w:pPr>
      <w:spacing w:after="400"/>
      <w:ind w:left="288"/>
    </w:pPr>
  </w:style>
  <w:style w:type="paragraph" w:customStyle="1" w:styleId="NormalBodyText">
    <w:name w:val="Normal Body Text"/>
    <w:basedOn w:val="Normal"/>
    <w:uiPriority w:val="2"/>
    <w:qFormat/>
    <w:pPr>
      <w:tabs>
        <w:tab w:val="left" w:pos="7560"/>
      </w:tabs>
      <w:ind w:left="288"/>
    </w:pPr>
  </w:style>
  <w:style w:type="paragraph" w:customStyle="1" w:styleId="AllCaps">
    <w:name w:val="All Caps"/>
    <w:basedOn w:val="Normal"/>
    <w:semiHidden/>
    <w:unhideWhenUsed/>
    <w:qFormat/>
    <w:rPr>
      <w:caps/>
      <w:spacing w:val="20"/>
      <w:sz w:val="15"/>
    </w:rPr>
  </w:style>
  <w:style w:type="paragraph" w:customStyle="1" w:styleId="Location">
    <w:name w:val="Location"/>
    <w:basedOn w:val="Normal"/>
    <w:uiPriority w:val="2"/>
    <w:qFormat/>
    <w:pPr>
      <w:ind w:left="288"/>
    </w:pPr>
  </w:style>
  <w:style w:type="paragraph" w:customStyle="1" w:styleId="SpaceAfter">
    <w:name w:val="Space After"/>
    <w:basedOn w:val="Normal"/>
    <w:uiPriority w:val="2"/>
    <w:qFormat/>
    <w:pPr>
      <w:tabs>
        <w:tab w:val="left" w:pos="7560"/>
      </w:tabs>
      <w:spacing w:after="160"/>
      <w:ind w:left="288" w:right="288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YourName">
    <w:name w:val="Your Name"/>
    <w:basedOn w:val="Normal"/>
    <w:qFormat/>
    <w:pPr>
      <w:keepNext/>
      <w:keepLines/>
      <w:tabs>
        <w:tab w:val="left" w:pos="8640"/>
      </w:tabs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customStyle="1" w:styleId="SpaceAfter1NoRightIndent">
    <w:name w:val="Space After 1 (No Right Indent)"/>
    <w:basedOn w:val="Normal"/>
    <w:uiPriority w:val="3"/>
    <w:qFormat/>
    <w:pPr>
      <w:tabs>
        <w:tab w:val="left" w:pos="7560"/>
      </w:tabs>
      <w:spacing w:after="160"/>
      <w:ind w:left="288"/>
    </w:pPr>
  </w:style>
  <w:style w:type="paragraph" w:customStyle="1" w:styleId="SectionHeading">
    <w:name w:val="Section Heading"/>
    <w:basedOn w:val="Normal"/>
    <w:uiPriority w:val="1"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customStyle="1" w:styleId="ItalicHeading">
    <w:name w:val="Italic Heading"/>
    <w:basedOn w:val="Normal"/>
    <w:uiPriority w:val="3"/>
    <w:qFormat/>
    <w:pPr>
      <w:ind w:left="288"/>
      <w:outlineLvl w:val="2"/>
    </w:pPr>
    <w:rPr>
      <w:i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16"/>
    </w:rPr>
  </w:style>
  <w:style w:type="paragraph" w:styleId="BlockText">
    <w:name w:val="Block Text"/>
    <w:basedOn w:val="Normal"/>
    <w:uiPriority w:val="3"/>
    <w:semiHidden/>
    <w:unhideWhenUsed/>
    <w:qFormat/>
    <w:rsid w:val="00BF6A8E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A8E"/>
    <w:rPr>
      <w:rFonts w:asciiTheme="majorHAnsi" w:eastAsiaTheme="majorEastAsia" w:hAnsiTheme="majorHAnsi" w:cstheme="majorBidi"/>
      <w:i/>
      <w:iCs/>
      <w:color w:val="365F91" w:themeColor="accent1" w:themeShade="BF"/>
      <w:sz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A8E"/>
    <w:rPr>
      <w:rFonts w:asciiTheme="majorHAnsi" w:eastAsiaTheme="majorEastAsia" w:hAnsiTheme="majorHAnsi" w:cstheme="majorBidi"/>
      <w:color w:val="365F91" w:themeColor="accent1" w:themeShade="BF"/>
      <w:sz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A8E"/>
    <w:rPr>
      <w:rFonts w:asciiTheme="majorHAnsi" w:eastAsiaTheme="majorEastAsia" w:hAnsiTheme="majorHAnsi" w:cstheme="majorBidi"/>
      <w:i/>
      <w:iCs/>
      <w:color w:val="243F60" w:themeColor="accent1" w:themeShade="7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A8E"/>
    <w:rPr>
      <w:rFonts w:asciiTheme="majorHAnsi" w:eastAsiaTheme="majorEastAsia" w:hAnsiTheme="majorHAnsi" w:cstheme="majorBidi"/>
      <w:color w:val="272727" w:themeColor="text1" w:themeTint="D8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A8E"/>
    <w:rPr>
      <w:rFonts w:asciiTheme="majorHAnsi" w:eastAsiaTheme="majorEastAsia" w:hAnsiTheme="majorHAnsi" w:cstheme="majorBidi"/>
      <w:i/>
      <w:iCs/>
      <w:color w:val="272727" w:themeColor="text1" w:themeTint="D8"/>
      <w:sz w:val="16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F6A8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F6A8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BF6A8E"/>
    <w:rPr>
      <w:i/>
      <w:iCs/>
      <w:color w:val="365F91" w:themeColor="accent1" w:themeShade="BF"/>
      <w:sz w:val="1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F6A8E"/>
    <w:rPr>
      <w:b/>
      <w:bCs/>
      <w:caps w:val="0"/>
      <w:smallCaps/>
      <w:color w:val="365F91" w:themeColor="accent1" w:themeShade="BF"/>
      <w:spacing w:val="5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F6A8E"/>
    <w:rPr>
      <w:color w:val="595959" w:themeColor="text1" w:themeTint="A6"/>
      <w:shd w:val="clear" w:color="auto" w:fill="E1DFDD"/>
    </w:rPr>
  </w:style>
  <w:style w:type="paragraph" w:styleId="BodyText">
    <w:name w:val="Body Text"/>
    <w:basedOn w:val="Normal"/>
    <w:link w:val="BodyTextChar"/>
    <w:rsid w:val="00213C92"/>
    <w:pPr>
      <w:spacing w:after="200" w:line="300" w:lineRule="auto"/>
    </w:pPr>
    <w:rPr>
      <w:rFonts w:eastAsiaTheme="minorEastAsia"/>
      <w:sz w:val="20"/>
    </w:rPr>
  </w:style>
  <w:style w:type="character" w:customStyle="1" w:styleId="BodyTextChar">
    <w:name w:val="Body Text Char"/>
    <w:basedOn w:val="DefaultParagraphFont"/>
    <w:link w:val="BodyText"/>
    <w:rsid w:val="00213C92"/>
    <w:rPr>
      <w:rFonts w:eastAsiaTheme="minorEastAsia"/>
      <w:sz w:val="20"/>
    </w:rPr>
  </w:style>
  <w:style w:type="character" w:styleId="Hyperlink">
    <w:name w:val="Hyperlink"/>
    <w:basedOn w:val="DefaultParagraphFont"/>
    <w:uiPriority w:val="99"/>
    <w:unhideWhenUsed/>
    <w:rsid w:val="006376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4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avin_30@hotmail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private:var:folders:4g:404y7tzd3j975fy0j0jr_czm0000gn:T:TM10169559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F233D8BFE67C7478F085981CD3FE4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B552B-2F5D-5D4D-B31A-E7E56D1B7414}"/>
      </w:docPartPr>
      <w:docPartBody>
        <w:p w:rsidR="007230A8" w:rsidRDefault="007230A8">
          <w:pPr>
            <w:pStyle w:val="4F233D8BFE67C7478F085981CD3FE4A1"/>
          </w:pPr>
          <w:r>
            <w:t>your name</w:t>
          </w:r>
        </w:p>
      </w:docPartBody>
    </w:docPart>
    <w:docPart>
      <w:docPartPr>
        <w:name w:val="6B063A84307B3E42A58BF22CCE87A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60512-6CE8-3D45-89BB-AAE87D976FA6}"/>
      </w:docPartPr>
      <w:docPartBody>
        <w:p w:rsidR="007230A8" w:rsidRDefault="007230A8">
          <w:pPr>
            <w:pStyle w:val="6B063A84307B3E42A58BF22CCE87A5CF"/>
          </w:pPr>
          <w:r>
            <w:t>|</w:t>
          </w:r>
        </w:p>
      </w:docPartBody>
    </w:docPart>
    <w:docPart>
      <w:docPartPr>
        <w:name w:val="09E07789765A014BAD4F0A0211C97A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AEF5C-C2D7-EE4B-AC9C-569DCFFF776B}"/>
      </w:docPartPr>
      <w:docPartBody>
        <w:p w:rsidR="007230A8" w:rsidRDefault="007230A8">
          <w:pPr>
            <w:pStyle w:val="09E07789765A014BAD4F0A0211C97A98"/>
          </w:pPr>
          <w:r>
            <w:t>|</w:t>
          </w:r>
        </w:p>
      </w:docPartBody>
    </w:docPart>
    <w:docPart>
      <w:docPartPr>
        <w:name w:val="3FA0486EE07DB546A7E053AB048B91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9F49C-055C-5047-82FF-8AEAC2296BF4}"/>
      </w:docPartPr>
      <w:docPartBody>
        <w:p w:rsidR="007230A8" w:rsidRDefault="007230A8">
          <w:pPr>
            <w:pStyle w:val="3FA0486EE07DB546A7E053AB048B9119"/>
          </w:pPr>
          <w:r>
            <w:t>your name</w:t>
          </w:r>
        </w:p>
      </w:docPartBody>
    </w:docPart>
    <w:docPart>
      <w:docPartPr>
        <w:name w:val="0A6C8B4FF24E78448A6587591A2BDA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72A21-3337-5E49-B7FA-3966F9FCE327}"/>
      </w:docPartPr>
      <w:docPartBody>
        <w:p w:rsidR="007735B4" w:rsidRDefault="00CD0161" w:rsidP="00CD0161">
          <w:pPr>
            <w:pStyle w:val="0A6C8B4FF24E78448A6587591A2BDA89"/>
          </w:pPr>
          <w:r>
            <w:t>TEACHING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A8"/>
    <w:rsid w:val="004721F8"/>
    <w:rsid w:val="006B4AE7"/>
    <w:rsid w:val="007230A8"/>
    <w:rsid w:val="007735B4"/>
    <w:rsid w:val="00A970E5"/>
    <w:rsid w:val="00CD0161"/>
    <w:rsid w:val="00DD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233D8BFE67C7478F085981CD3FE4A1">
    <w:name w:val="4F233D8BFE67C7478F085981CD3FE4A1"/>
  </w:style>
  <w:style w:type="paragraph" w:customStyle="1" w:styleId="074718DD1BB7BA4197DB070DDB7A4BE7">
    <w:name w:val="074718DD1BB7BA4197DB070DDB7A4BE7"/>
  </w:style>
  <w:style w:type="paragraph" w:customStyle="1" w:styleId="B8FBB9912B59A14C83A5C83829E87844">
    <w:name w:val="B8FBB9912B59A14C83A5C83829E87844"/>
  </w:style>
  <w:style w:type="paragraph" w:customStyle="1" w:styleId="6B063A84307B3E42A58BF22CCE87A5CF">
    <w:name w:val="6B063A84307B3E42A58BF22CCE87A5CF"/>
  </w:style>
  <w:style w:type="paragraph" w:customStyle="1" w:styleId="8EA9793DEA56F64C85763E8555DBF9CE">
    <w:name w:val="8EA9793DEA56F64C85763E8555DBF9CE"/>
  </w:style>
  <w:style w:type="paragraph" w:customStyle="1" w:styleId="09E07789765A014BAD4F0A0211C97A98">
    <w:name w:val="09E07789765A014BAD4F0A0211C97A98"/>
  </w:style>
  <w:style w:type="paragraph" w:customStyle="1" w:styleId="10DF84E00D42194795DF4AD5D5D2AC8F">
    <w:name w:val="10DF84E00D42194795DF4AD5D5D2AC8F"/>
  </w:style>
  <w:style w:type="paragraph" w:customStyle="1" w:styleId="DE34FB2CD3F6EC419E1D40DEB8243116">
    <w:name w:val="DE34FB2CD3F6EC419E1D40DEB8243116"/>
  </w:style>
  <w:style w:type="paragraph" w:customStyle="1" w:styleId="780A13794BE21444BDEB806B8EADCD3E">
    <w:name w:val="780A13794BE21444BDEB806B8EADCD3E"/>
  </w:style>
  <w:style w:type="paragraph" w:customStyle="1" w:styleId="C03A81031700384C9619548AE09CDA9C">
    <w:name w:val="C03A81031700384C9619548AE09CDA9C"/>
  </w:style>
  <w:style w:type="paragraph" w:customStyle="1" w:styleId="884CC6F0062A2B4BB1D093D04EF2D578">
    <w:name w:val="884CC6F0062A2B4BB1D093D04EF2D578"/>
  </w:style>
  <w:style w:type="paragraph" w:customStyle="1" w:styleId="F8CF8B131101F14ABC02D533DE0EF1C7">
    <w:name w:val="F8CF8B131101F14ABC02D533DE0EF1C7"/>
  </w:style>
  <w:style w:type="paragraph" w:customStyle="1" w:styleId="45056366D945BC4C96003892FB36E817">
    <w:name w:val="45056366D945BC4C96003892FB36E817"/>
  </w:style>
  <w:style w:type="paragraph" w:customStyle="1" w:styleId="BF11A561516BB9448B3D58431FC188A2">
    <w:name w:val="BF11A561516BB9448B3D58431FC188A2"/>
  </w:style>
  <w:style w:type="paragraph" w:customStyle="1" w:styleId="EF6E9469DF3F0F4ABD59E1599C42304E">
    <w:name w:val="EF6E9469DF3F0F4ABD59E1599C42304E"/>
  </w:style>
  <w:style w:type="paragraph" w:customStyle="1" w:styleId="42AF4E0814B41A4D8B566A5FC2E8C010">
    <w:name w:val="42AF4E0814B41A4D8B566A5FC2E8C010"/>
  </w:style>
  <w:style w:type="paragraph" w:customStyle="1" w:styleId="A3244987178DFE4C9B4C0E6BC0F77E05">
    <w:name w:val="A3244987178DFE4C9B4C0E6BC0F77E05"/>
  </w:style>
  <w:style w:type="paragraph" w:customStyle="1" w:styleId="8BEDCF058BF21548A36B49519F5758E1">
    <w:name w:val="8BEDCF058BF21548A36B49519F5758E1"/>
  </w:style>
  <w:style w:type="paragraph" w:customStyle="1" w:styleId="964CA09DEFC0184AA7731F76D954FF85">
    <w:name w:val="964CA09DEFC0184AA7731F76D954FF85"/>
  </w:style>
  <w:style w:type="paragraph" w:customStyle="1" w:styleId="6D9A8F300E32CD4A81661A80BD0AB779">
    <w:name w:val="6D9A8F300E32CD4A81661A80BD0AB779"/>
  </w:style>
  <w:style w:type="paragraph" w:customStyle="1" w:styleId="5B929D1639D0A4459B98E7CDE0256C49">
    <w:name w:val="5B929D1639D0A4459B98E7CDE0256C49"/>
  </w:style>
  <w:style w:type="paragraph" w:customStyle="1" w:styleId="915556B8D88A54438BAE1BF05B2B339D">
    <w:name w:val="915556B8D88A54438BAE1BF05B2B339D"/>
  </w:style>
  <w:style w:type="paragraph" w:customStyle="1" w:styleId="DD1E6A3E7C203A4FAAE916370902E7DE">
    <w:name w:val="DD1E6A3E7C203A4FAAE916370902E7DE"/>
  </w:style>
  <w:style w:type="paragraph" w:customStyle="1" w:styleId="AFE8F49D4D370541A0A74C4D9852A49C">
    <w:name w:val="AFE8F49D4D370541A0A74C4D9852A49C"/>
  </w:style>
  <w:style w:type="paragraph" w:customStyle="1" w:styleId="F24A2107CE0C65478F09217B8C1DEE65">
    <w:name w:val="F24A2107CE0C65478F09217B8C1DEE65"/>
  </w:style>
  <w:style w:type="paragraph" w:customStyle="1" w:styleId="0FD37E94A0341443AB057C348E396E15">
    <w:name w:val="0FD37E94A0341443AB057C348E396E15"/>
  </w:style>
  <w:style w:type="paragraph" w:customStyle="1" w:styleId="4CD2C202849EA04D8D92EBDCAAE277D9">
    <w:name w:val="4CD2C202849EA04D8D92EBDCAAE277D9"/>
  </w:style>
  <w:style w:type="paragraph" w:customStyle="1" w:styleId="31803ADAD313B1478FE489E5AB325195">
    <w:name w:val="31803ADAD313B1478FE489E5AB325195"/>
  </w:style>
  <w:style w:type="paragraph" w:customStyle="1" w:styleId="BA213F277013414BB35C92C30121175D">
    <w:name w:val="BA213F277013414BB35C92C30121175D"/>
  </w:style>
  <w:style w:type="paragraph" w:customStyle="1" w:styleId="5176710B45A54240A977522E210D378E">
    <w:name w:val="5176710B45A54240A977522E210D378E"/>
  </w:style>
  <w:style w:type="paragraph" w:customStyle="1" w:styleId="820EFC111B49D244846B1F8101F775DE">
    <w:name w:val="820EFC111B49D244846B1F8101F775DE"/>
  </w:style>
  <w:style w:type="paragraph" w:customStyle="1" w:styleId="892E1C8A12AAAD41B1BB6BA4BF1A03F7">
    <w:name w:val="892E1C8A12AAAD41B1BB6BA4BF1A03F7"/>
  </w:style>
  <w:style w:type="paragraph" w:customStyle="1" w:styleId="00DB9A03AE816B44ADB83372DF306EAC">
    <w:name w:val="00DB9A03AE816B44ADB83372DF306EAC"/>
  </w:style>
  <w:style w:type="paragraph" w:customStyle="1" w:styleId="06968B9561264647A9771A1005DA0183">
    <w:name w:val="06968B9561264647A9771A1005DA0183"/>
  </w:style>
  <w:style w:type="paragraph" w:customStyle="1" w:styleId="26BB37D68C04CC4BBBC2E43BC5BDCB85">
    <w:name w:val="26BB37D68C04CC4BBBC2E43BC5BDCB85"/>
  </w:style>
  <w:style w:type="paragraph" w:customStyle="1" w:styleId="3791CAC7BF632A48A9E3E14B77229937">
    <w:name w:val="3791CAC7BF632A48A9E3E14B77229937"/>
  </w:style>
  <w:style w:type="paragraph" w:customStyle="1" w:styleId="A8CEBF017951DA4DABF481C94C0775DD">
    <w:name w:val="A8CEBF017951DA4DABF481C94C0775DD"/>
  </w:style>
  <w:style w:type="paragraph" w:customStyle="1" w:styleId="EF7DF9DAF5D01846BFB40B211004A6FB">
    <w:name w:val="EF7DF9DAF5D01846BFB40B211004A6FB"/>
  </w:style>
  <w:style w:type="paragraph" w:customStyle="1" w:styleId="B4D86B35D8FAC24BA1D67279B98D86E1">
    <w:name w:val="B4D86B35D8FAC24BA1D67279B98D86E1"/>
  </w:style>
  <w:style w:type="paragraph" w:customStyle="1" w:styleId="2F72E2B1221BCF4B9625C8B378ECB929">
    <w:name w:val="2F72E2B1221BCF4B9625C8B378ECB929"/>
  </w:style>
  <w:style w:type="paragraph" w:customStyle="1" w:styleId="C17D0EE7CBB0E440BEF5371C1C6D9AB3">
    <w:name w:val="C17D0EE7CBB0E440BEF5371C1C6D9AB3"/>
  </w:style>
  <w:style w:type="paragraph" w:customStyle="1" w:styleId="55DCD4CFC2A22648A9CE0961F0F3992A">
    <w:name w:val="55DCD4CFC2A22648A9CE0961F0F3992A"/>
  </w:style>
  <w:style w:type="paragraph" w:customStyle="1" w:styleId="17D52A0BCB6984498BC1F528C6B5F25E">
    <w:name w:val="17D52A0BCB6984498BC1F528C6B5F25E"/>
  </w:style>
  <w:style w:type="paragraph" w:customStyle="1" w:styleId="EE2C83C6B6D7CB4BAA91B930225DF912">
    <w:name w:val="EE2C83C6B6D7CB4BAA91B930225DF912"/>
  </w:style>
  <w:style w:type="paragraph" w:customStyle="1" w:styleId="85F5618FD57F8842AF5B517A7A68F1E7">
    <w:name w:val="85F5618FD57F8842AF5B517A7A68F1E7"/>
  </w:style>
  <w:style w:type="paragraph" w:customStyle="1" w:styleId="4E1E214DD9AA2D4F93DDFA8B2C39164F">
    <w:name w:val="4E1E214DD9AA2D4F93DDFA8B2C39164F"/>
  </w:style>
  <w:style w:type="paragraph" w:customStyle="1" w:styleId="3E1BB93F58E38D4AAAE14E57431C5752">
    <w:name w:val="3E1BB93F58E38D4AAAE14E57431C5752"/>
  </w:style>
  <w:style w:type="paragraph" w:customStyle="1" w:styleId="4E4E6595F040CB4A9EAAC73978439CD1">
    <w:name w:val="4E4E6595F040CB4A9EAAC73978439CD1"/>
  </w:style>
  <w:style w:type="paragraph" w:customStyle="1" w:styleId="6B22AF807447AB40A6F1E34A09408A54">
    <w:name w:val="6B22AF807447AB40A6F1E34A09408A54"/>
  </w:style>
  <w:style w:type="paragraph" w:customStyle="1" w:styleId="926F517275C3DD43A3C7FD014EED5ECF">
    <w:name w:val="926F517275C3DD43A3C7FD014EED5ECF"/>
  </w:style>
  <w:style w:type="paragraph" w:customStyle="1" w:styleId="3D7977BC8EE1054FAB0399A96A754483">
    <w:name w:val="3D7977BC8EE1054FAB0399A96A754483"/>
  </w:style>
  <w:style w:type="paragraph" w:customStyle="1" w:styleId="15E563CB49818A4C9E14637C771D6568">
    <w:name w:val="15E563CB49818A4C9E14637C771D6568"/>
  </w:style>
  <w:style w:type="paragraph" w:customStyle="1" w:styleId="369CEFC063EFDD48854A2EF1CA00AB65">
    <w:name w:val="369CEFC063EFDD48854A2EF1CA00AB65"/>
  </w:style>
  <w:style w:type="paragraph" w:customStyle="1" w:styleId="DF6523227C1D414F9E10E3DF65D05AE6">
    <w:name w:val="DF6523227C1D414F9E10E3DF65D05AE6"/>
  </w:style>
  <w:style w:type="paragraph" w:customStyle="1" w:styleId="E0A5B2B94E5916449A6A28448F878E05">
    <w:name w:val="E0A5B2B94E5916449A6A28448F878E05"/>
  </w:style>
  <w:style w:type="paragraph" w:customStyle="1" w:styleId="DC5D1EC5591CDD4CB30C8C77E7A92EAE">
    <w:name w:val="DC5D1EC5591CDD4CB30C8C77E7A92EAE"/>
  </w:style>
  <w:style w:type="paragraph" w:customStyle="1" w:styleId="77D6D115D0EA6B4B9DED8E1A3EA9F709">
    <w:name w:val="77D6D115D0EA6B4B9DED8E1A3EA9F709"/>
  </w:style>
  <w:style w:type="paragraph" w:customStyle="1" w:styleId="5CE5521D289D244FBA15341C9F587FA8">
    <w:name w:val="5CE5521D289D244FBA15341C9F587FA8"/>
  </w:style>
  <w:style w:type="paragraph" w:customStyle="1" w:styleId="C81C29B6943B06498AA0A161669AC857">
    <w:name w:val="C81C29B6943B06498AA0A161669AC857"/>
  </w:style>
  <w:style w:type="paragraph" w:customStyle="1" w:styleId="799765366DEFD041A419E95F00EB2222">
    <w:name w:val="799765366DEFD041A419E95F00EB2222"/>
  </w:style>
  <w:style w:type="paragraph" w:customStyle="1" w:styleId="ADECF9A59FAE104EAFD15E802508F2F7">
    <w:name w:val="ADECF9A59FAE104EAFD15E802508F2F7"/>
  </w:style>
  <w:style w:type="paragraph" w:customStyle="1" w:styleId="BC99C15A93AC5644BA6D1E70264EE430">
    <w:name w:val="BC99C15A93AC5644BA6D1E70264EE430"/>
  </w:style>
  <w:style w:type="paragraph" w:customStyle="1" w:styleId="D77FA561A835BD4FB28405575666E12D">
    <w:name w:val="D77FA561A835BD4FB28405575666E12D"/>
  </w:style>
  <w:style w:type="paragraph" w:customStyle="1" w:styleId="B8AF202F5E7CE24CBFF8786B03D4822A">
    <w:name w:val="B8AF202F5E7CE24CBFF8786B03D4822A"/>
  </w:style>
  <w:style w:type="paragraph" w:customStyle="1" w:styleId="9FACE6F7B077144C983D40C754A17880">
    <w:name w:val="9FACE6F7B077144C983D40C754A17880"/>
  </w:style>
  <w:style w:type="paragraph" w:customStyle="1" w:styleId="4A6488B39121274E905FEEE2E3B5AA25">
    <w:name w:val="4A6488B39121274E905FEEE2E3B5AA25"/>
  </w:style>
  <w:style w:type="paragraph" w:customStyle="1" w:styleId="85291BAB31845E47AD2ABD4C3927C306">
    <w:name w:val="85291BAB31845E47AD2ABD4C3927C306"/>
  </w:style>
  <w:style w:type="paragraph" w:customStyle="1" w:styleId="5CADA4439F693547A18CAC3EAEF7CA72">
    <w:name w:val="5CADA4439F693547A18CAC3EAEF7CA72"/>
  </w:style>
  <w:style w:type="paragraph" w:customStyle="1" w:styleId="D9DFE89F3D48AD42A4F89940F67663CD">
    <w:name w:val="D9DFE89F3D48AD42A4F89940F67663CD"/>
  </w:style>
  <w:style w:type="paragraph" w:customStyle="1" w:styleId="CD7CA1D029E301438C44FFB49F2EF62C">
    <w:name w:val="CD7CA1D029E301438C44FFB49F2EF62C"/>
  </w:style>
  <w:style w:type="paragraph" w:customStyle="1" w:styleId="63F2AD471AAEB341AF565C7DD30DE576">
    <w:name w:val="63F2AD471AAEB341AF565C7DD30DE576"/>
  </w:style>
  <w:style w:type="paragraph" w:customStyle="1" w:styleId="CF512A2B7A81184CA49ACF64DDEBE857">
    <w:name w:val="CF512A2B7A81184CA49ACF64DDEBE857"/>
  </w:style>
  <w:style w:type="paragraph" w:customStyle="1" w:styleId="9EB9237685066D44A77038ED3F2A3364">
    <w:name w:val="9EB9237685066D44A77038ED3F2A3364"/>
  </w:style>
  <w:style w:type="paragraph" w:customStyle="1" w:styleId="7E23DFF30B531A4BB71AA7C8BA463CFA">
    <w:name w:val="7E23DFF30B531A4BB71AA7C8BA463CFA"/>
  </w:style>
  <w:style w:type="paragraph" w:customStyle="1" w:styleId="0D1EB1995A16874FBC8DDBF1B1E4B0FF">
    <w:name w:val="0D1EB1995A16874FBC8DDBF1B1E4B0FF"/>
  </w:style>
  <w:style w:type="paragraph" w:customStyle="1" w:styleId="A47CB2437DDEAB4783A28471A79B9FC0">
    <w:name w:val="A47CB2437DDEAB4783A28471A79B9FC0"/>
  </w:style>
  <w:style w:type="paragraph" w:customStyle="1" w:styleId="124786AEBDE1F2469BED9A671876500B">
    <w:name w:val="124786AEBDE1F2469BED9A671876500B"/>
  </w:style>
  <w:style w:type="paragraph" w:customStyle="1" w:styleId="9C365551A85FB641BEC98CB8BDB91D4D">
    <w:name w:val="9C365551A85FB641BEC98CB8BDB91D4D"/>
  </w:style>
  <w:style w:type="paragraph" w:customStyle="1" w:styleId="3890CB06772CD14D98DC8327B7C3F5DB">
    <w:name w:val="3890CB06772CD14D98DC8327B7C3F5DB"/>
  </w:style>
  <w:style w:type="paragraph" w:customStyle="1" w:styleId="D0CCFF7EEAEC024BB29DC4E19F44E9BC">
    <w:name w:val="D0CCFF7EEAEC024BB29DC4E19F44E9BC"/>
  </w:style>
  <w:style w:type="paragraph" w:customStyle="1" w:styleId="CBBE7E8C0685F1468D5AD5EE59B0CFDA">
    <w:name w:val="CBBE7E8C0685F1468D5AD5EE59B0CFDA"/>
  </w:style>
  <w:style w:type="paragraph" w:customStyle="1" w:styleId="8605388B9949CE4EBDB2809ECCC04F14">
    <w:name w:val="8605388B9949CE4EBDB2809ECCC04F14"/>
  </w:style>
  <w:style w:type="paragraph" w:customStyle="1" w:styleId="CB0B28D5ABFE384DA1E2C7BBC85E4358">
    <w:name w:val="CB0B28D5ABFE384DA1E2C7BBC85E4358"/>
  </w:style>
  <w:style w:type="paragraph" w:customStyle="1" w:styleId="B653E9AF2E1E54499634D6A8F3927729">
    <w:name w:val="B653E9AF2E1E54499634D6A8F3927729"/>
  </w:style>
  <w:style w:type="paragraph" w:customStyle="1" w:styleId="BD4BA6EC544F8C4C904151D42F52F07A">
    <w:name w:val="BD4BA6EC544F8C4C904151D42F52F07A"/>
  </w:style>
  <w:style w:type="paragraph" w:customStyle="1" w:styleId="138A091B232AE648847FA49CC04EAF7D">
    <w:name w:val="138A091B232AE648847FA49CC04EAF7D"/>
  </w:style>
  <w:style w:type="paragraph" w:customStyle="1" w:styleId="CFED9633AB92FB4EB0FBD77A77B81576">
    <w:name w:val="CFED9633AB92FB4EB0FBD77A77B81576"/>
  </w:style>
  <w:style w:type="paragraph" w:customStyle="1" w:styleId="22BDD6A8CDCC4846AB37C95941DC95CA">
    <w:name w:val="22BDD6A8CDCC4846AB37C95941DC95CA"/>
  </w:style>
  <w:style w:type="paragraph" w:customStyle="1" w:styleId="763692EDB933AB4594AA6CDC5B0A0AB2">
    <w:name w:val="763692EDB933AB4594AA6CDC5B0A0AB2"/>
  </w:style>
  <w:style w:type="paragraph" w:customStyle="1" w:styleId="89BC4023597D43449E8FDB259D6E6933">
    <w:name w:val="89BC4023597D43449E8FDB259D6E6933"/>
  </w:style>
  <w:style w:type="paragraph" w:customStyle="1" w:styleId="9982537788C24243BD5B9AEC64D07605">
    <w:name w:val="9982537788C24243BD5B9AEC64D07605"/>
  </w:style>
  <w:style w:type="paragraph" w:customStyle="1" w:styleId="A98B1CE2EC500A4788C5C97A7CB79453">
    <w:name w:val="A98B1CE2EC500A4788C5C97A7CB79453"/>
  </w:style>
  <w:style w:type="paragraph" w:customStyle="1" w:styleId="3FA0486EE07DB546A7E053AB048B9119">
    <w:name w:val="3FA0486EE07DB546A7E053AB048B9119"/>
  </w:style>
  <w:style w:type="paragraph" w:customStyle="1" w:styleId="1C9018194D65784DA0CC8043D0CD42C0">
    <w:name w:val="1C9018194D65784DA0CC8043D0CD42C0"/>
    <w:rsid w:val="007230A8"/>
  </w:style>
  <w:style w:type="paragraph" w:customStyle="1" w:styleId="242AB6445724F043B739380575BA4449">
    <w:name w:val="242AB6445724F043B739380575BA4449"/>
    <w:rsid w:val="007230A8"/>
  </w:style>
  <w:style w:type="paragraph" w:customStyle="1" w:styleId="87B4B4B83EBA4E4BA85FF2E8FF959FD0">
    <w:name w:val="87B4B4B83EBA4E4BA85FF2E8FF959FD0"/>
    <w:rsid w:val="007230A8"/>
  </w:style>
  <w:style w:type="paragraph" w:customStyle="1" w:styleId="0021500FF155B4428D47E1969044C1A4">
    <w:name w:val="0021500FF155B4428D47E1969044C1A4"/>
    <w:rsid w:val="007230A8"/>
  </w:style>
  <w:style w:type="paragraph" w:customStyle="1" w:styleId="19ADAFF637708A4DBACABE2D8721EB07">
    <w:name w:val="19ADAFF637708A4DBACABE2D8721EB07"/>
    <w:rsid w:val="007230A8"/>
  </w:style>
  <w:style w:type="paragraph" w:customStyle="1" w:styleId="57CC438CE29F8A40B70759C5905B03AA">
    <w:name w:val="57CC438CE29F8A40B70759C5905B03AA"/>
    <w:rsid w:val="007230A8"/>
  </w:style>
  <w:style w:type="paragraph" w:customStyle="1" w:styleId="8D964BB8AF161344B681DC61C3889AEF">
    <w:name w:val="8D964BB8AF161344B681DC61C3889AEF"/>
    <w:rsid w:val="007230A8"/>
  </w:style>
  <w:style w:type="paragraph" w:customStyle="1" w:styleId="B906C8BABF8E8A4A8F48B5C6DDB33716">
    <w:name w:val="B906C8BABF8E8A4A8F48B5C6DDB33716"/>
    <w:rsid w:val="007230A8"/>
  </w:style>
  <w:style w:type="paragraph" w:customStyle="1" w:styleId="0F2A546AF30F7544BAAAB76D7EBB2FAC">
    <w:name w:val="0F2A546AF30F7544BAAAB76D7EBB2FAC"/>
    <w:rsid w:val="007230A8"/>
  </w:style>
  <w:style w:type="paragraph" w:customStyle="1" w:styleId="495F285D3E5C35448BB09DCBA996EA98">
    <w:name w:val="495F285D3E5C35448BB09DCBA996EA98"/>
    <w:rsid w:val="007230A8"/>
  </w:style>
  <w:style w:type="paragraph" w:customStyle="1" w:styleId="8223C8B86F2DA842977C62C01FD48075">
    <w:name w:val="8223C8B86F2DA842977C62C01FD48075"/>
    <w:rsid w:val="007230A8"/>
  </w:style>
  <w:style w:type="paragraph" w:customStyle="1" w:styleId="514C603C471F174E862DE58B512F08A5">
    <w:name w:val="514C603C471F174E862DE58B512F08A5"/>
    <w:rsid w:val="007230A8"/>
  </w:style>
  <w:style w:type="paragraph" w:customStyle="1" w:styleId="9ED398D69AEC67449EA7AE1568A5DDD1">
    <w:name w:val="9ED398D69AEC67449EA7AE1568A5DDD1"/>
    <w:rsid w:val="007230A8"/>
  </w:style>
  <w:style w:type="paragraph" w:customStyle="1" w:styleId="28F642D15A470744A4D1728A04073C40">
    <w:name w:val="28F642D15A470744A4D1728A04073C40"/>
    <w:rsid w:val="007230A8"/>
  </w:style>
  <w:style w:type="paragraph" w:customStyle="1" w:styleId="D4188677B3CC5D4CA541FD33080FEF4B">
    <w:name w:val="D4188677B3CC5D4CA541FD33080FEF4B"/>
    <w:rsid w:val="007230A8"/>
  </w:style>
  <w:style w:type="paragraph" w:customStyle="1" w:styleId="9E6059D96F35E549A9E4F7A9E8FB388B">
    <w:name w:val="9E6059D96F35E549A9E4F7A9E8FB388B"/>
    <w:rsid w:val="007230A8"/>
  </w:style>
  <w:style w:type="paragraph" w:customStyle="1" w:styleId="89A1808BF52D0E4A875C0FBA4CE4882C">
    <w:name w:val="89A1808BF52D0E4A875C0FBA4CE4882C"/>
    <w:rsid w:val="007230A8"/>
  </w:style>
  <w:style w:type="paragraph" w:customStyle="1" w:styleId="40477198EF91654C86DA2E4E5026DF57">
    <w:name w:val="40477198EF91654C86DA2E4E5026DF57"/>
    <w:rsid w:val="007230A8"/>
  </w:style>
  <w:style w:type="paragraph" w:customStyle="1" w:styleId="0850DB3643A99E4592D23BA716CF10DD">
    <w:name w:val="0850DB3643A99E4592D23BA716CF10DD"/>
    <w:rsid w:val="007230A8"/>
  </w:style>
  <w:style w:type="paragraph" w:customStyle="1" w:styleId="C1407F2C71248E45ACBE42ED559669B8">
    <w:name w:val="C1407F2C71248E45ACBE42ED559669B8"/>
    <w:rsid w:val="007230A8"/>
  </w:style>
  <w:style w:type="paragraph" w:customStyle="1" w:styleId="6A82009498B49B4CAF971A9AC22D5CCB">
    <w:name w:val="6A82009498B49B4CAF971A9AC22D5CCB"/>
    <w:rsid w:val="007230A8"/>
  </w:style>
  <w:style w:type="paragraph" w:customStyle="1" w:styleId="8E7185D1C497F74F93F951269F66D98E">
    <w:name w:val="8E7185D1C497F74F93F951269F66D98E"/>
    <w:rsid w:val="007230A8"/>
  </w:style>
  <w:style w:type="paragraph" w:customStyle="1" w:styleId="345B11CC080EB5488E1EAE9663303133">
    <w:name w:val="345B11CC080EB5488E1EAE9663303133"/>
    <w:rsid w:val="007230A8"/>
  </w:style>
  <w:style w:type="paragraph" w:customStyle="1" w:styleId="FABAC69E60A1214DACA20EF9D059F287">
    <w:name w:val="FABAC69E60A1214DACA20EF9D059F287"/>
    <w:rsid w:val="007230A8"/>
  </w:style>
  <w:style w:type="paragraph" w:customStyle="1" w:styleId="68FA45F0710C3942BF73451357215883">
    <w:name w:val="68FA45F0710C3942BF73451357215883"/>
    <w:rsid w:val="007230A8"/>
  </w:style>
  <w:style w:type="paragraph" w:customStyle="1" w:styleId="35B9140A267D60478D86E38171140366">
    <w:name w:val="35B9140A267D60478D86E38171140366"/>
    <w:rsid w:val="007230A8"/>
  </w:style>
  <w:style w:type="paragraph" w:customStyle="1" w:styleId="568064AFB4F95D41BBD1600A6AB4FC1F">
    <w:name w:val="568064AFB4F95D41BBD1600A6AB4FC1F"/>
    <w:rsid w:val="007230A8"/>
  </w:style>
  <w:style w:type="paragraph" w:customStyle="1" w:styleId="A4E6AC3EF900C84C9B3998863B627771">
    <w:name w:val="A4E6AC3EF900C84C9B3998863B627771"/>
    <w:rsid w:val="007230A8"/>
  </w:style>
  <w:style w:type="paragraph" w:customStyle="1" w:styleId="B0B6F697B0265A4C831E99601540A22C">
    <w:name w:val="B0B6F697B0265A4C831E99601540A22C"/>
    <w:rsid w:val="007230A8"/>
  </w:style>
  <w:style w:type="paragraph" w:customStyle="1" w:styleId="1C09F7185B38AD4B9738ECAA383A6458">
    <w:name w:val="1C09F7185B38AD4B9738ECAA383A6458"/>
    <w:rsid w:val="007230A8"/>
  </w:style>
  <w:style w:type="paragraph" w:customStyle="1" w:styleId="5E2DE257FB342D46A305A72982443803">
    <w:name w:val="5E2DE257FB342D46A305A72982443803"/>
    <w:rsid w:val="007230A8"/>
  </w:style>
  <w:style w:type="paragraph" w:customStyle="1" w:styleId="804A31D203C7C841A43510AED2AFB92B">
    <w:name w:val="804A31D203C7C841A43510AED2AFB92B"/>
    <w:rsid w:val="007230A8"/>
  </w:style>
  <w:style w:type="paragraph" w:customStyle="1" w:styleId="5686E3B82D7DE949A40DD3091DFFD5E3">
    <w:name w:val="5686E3B82D7DE949A40DD3091DFFD5E3"/>
    <w:rsid w:val="007230A8"/>
  </w:style>
  <w:style w:type="paragraph" w:customStyle="1" w:styleId="AA431D7D8EC5A54B874D7F9997A7BB9E">
    <w:name w:val="AA431D7D8EC5A54B874D7F9997A7BB9E"/>
    <w:rsid w:val="007230A8"/>
  </w:style>
  <w:style w:type="paragraph" w:customStyle="1" w:styleId="576D05FB3B874F488C498D27028A39E3">
    <w:name w:val="576D05FB3B874F488C498D27028A39E3"/>
    <w:rsid w:val="007230A8"/>
  </w:style>
  <w:style w:type="paragraph" w:customStyle="1" w:styleId="9DBF1CA403C7A044865F4D708E5663C0">
    <w:name w:val="9DBF1CA403C7A044865F4D708E5663C0"/>
    <w:rsid w:val="007230A8"/>
  </w:style>
  <w:style w:type="paragraph" w:customStyle="1" w:styleId="FC31A509F84E4A4D86548FF8DFE0035A">
    <w:name w:val="FC31A509F84E4A4D86548FF8DFE0035A"/>
    <w:rsid w:val="007230A8"/>
  </w:style>
  <w:style w:type="paragraph" w:customStyle="1" w:styleId="319EF15279E0684CB091094AC47200CF">
    <w:name w:val="319EF15279E0684CB091094AC47200CF"/>
    <w:rsid w:val="007230A8"/>
  </w:style>
  <w:style w:type="paragraph" w:customStyle="1" w:styleId="5CC8B8F311A2DC428DFC5C30EE9A70F1">
    <w:name w:val="5CC8B8F311A2DC428DFC5C30EE9A70F1"/>
    <w:rsid w:val="007230A8"/>
  </w:style>
  <w:style w:type="paragraph" w:customStyle="1" w:styleId="AEA0C2483ABA074D9B87A3EBD55E4C0F">
    <w:name w:val="AEA0C2483ABA074D9B87A3EBD55E4C0F"/>
    <w:rsid w:val="007230A8"/>
  </w:style>
  <w:style w:type="paragraph" w:customStyle="1" w:styleId="B3056E4AF0C70F48A3BC7DE0F83C97AA">
    <w:name w:val="B3056E4AF0C70F48A3BC7DE0F83C97AA"/>
    <w:rsid w:val="007230A8"/>
  </w:style>
  <w:style w:type="paragraph" w:customStyle="1" w:styleId="952D666108653A45B9ABBDBF8774F39F">
    <w:name w:val="952D666108653A45B9ABBDBF8774F39F"/>
    <w:rsid w:val="007230A8"/>
  </w:style>
  <w:style w:type="paragraph" w:customStyle="1" w:styleId="5F765FD9D590544D9EB2FBFA1861EE97">
    <w:name w:val="5F765FD9D590544D9EB2FBFA1861EE97"/>
    <w:rsid w:val="007230A8"/>
  </w:style>
  <w:style w:type="paragraph" w:customStyle="1" w:styleId="1F4D523119735E4783D054D055B7A4E7">
    <w:name w:val="1F4D523119735E4783D054D055B7A4E7"/>
    <w:rsid w:val="007230A8"/>
  </w:style>
  <w:style w:type="paragraph" w:customStyle="1" w:styleId="21B9C4DC101EC6419ED966081DD952C2">
    <w:name w:val="21B9C4DC101EC6419ED966081DD952C2"/>
    <w:rsid w:val="007230A8"/>
  </w:style>
  <w:style w:type="paragraph" w:customStyle="1" w:styleId="5651E50FBBDA734C9D42B2D55453BD6B">
    <w:name w:val="5651E50FBBDA734C9D42B2D55453BD6B"/>
    <w:rsid w:val="007230A8"/>
  </w:style>
  <w:style w:type="paragraph" w:customStyle="1" w:styleId="63D3B79DFF22DC468A42D3466C0C7FA1">
    <w:name w:val="63D3B79DFF22DC468A42D3466C0C7FA1"/>
    <w:rsid w:val="007230A8"/>
  </w:style>
  <w:style w:type="paragraph" w:customStyle="1" w:styleId="86527A6985D2AE42978597E93E367576">
    <w:name w:val="86527A6985D2AE42978597E93E367576"/>
    <w:rsid w:val="007230A8"/>
  </w:style>
  <w:style w:type="paragraph" w:customStyle="1" w:styleId="955C93D74D7D784EB337859338D6181F">
    <w:name w:val="955C93D74D7D784EB337859338D6181F"/>
    <w:rsid w:val="007230A8"/>
  </w:style>
  <w:style w:type="paragraph" w:customStyle="1" w:styleId="733358EA3EE261429304530C874EC7A9">
    <w:name w:val="733358EA3EE261429304530C874EC7A9"/>
    <w:rsid w:val="007230A8"/>
  </w:style>
  <w:style w:type="paragraph" w:customStyle="1" w:styleId="5110161E98FC51478A82791B4B6770F8">
    <w:name w:val="5110161E98FC51478A82791B4B6770F8"/>
    <w:rsid w:val="007230A8"/>
  </w:style>
  <w:style w:type="paragraph" w:customStyle="1" w:styleId="3327A6183D92F0498E5A745A3E572199">
    <w:name w:val="3327A6183D92F0498E5A745A3E572199"/>
    <w:rsid w:val="007230A8"/>
  </w:style>
  <w:style w:type="paragraph" w:customStyle="1" w:styleId="F58EFEB605D9364AA233B9DBECD0E50A">
    <w:name w:val="F58EFEB605D9364AA233B9DBECD0E50A"/>
    <w:rsid w:val="004721F8"/>
  </w:style>
  <w:style w:type="paragraph" w:customStyle="1" w:styleId="5F4B022AD3F3C843A4E6444FB09B0A5F">
    <w:name w:val="5F4B022AD3F3C843A4E6444FB09B0A5F"/>
    <w:rsid w:val="004721F8"/>
  </w:style>
  <w:style w:type="paragraph" w:customStyle="1" w:styleId="190F4843E4B1DB40BEE895C1CC17F6A0">
    <w:name w:val="190F4843E4B1DB40BEE895C1CC17F6A0"/>
    <w:rsid w:val="006B4AE7"/>
  </w:style>
  <w:style w:type="paragraph" w:customStyle="1" w:styleId="FFBA70162A6259489E0B2E6DD9F34DFC">
    <w:name w:val="FFBA70162A6259489E0B2E6DD9F34DFC"/>
    <w:rsid w:val="006B4AE7"/>
  </w:style>
  <w:style w:type="paragraph" w:customStyle="1" w:styleId="07E299649DB00C4E87332869230E5E12">
    <w:name w:val="07E299649DB00C4E87332869230E5E12"/>
    <w:rsid w:val="006B4AE7"/>
  </w:style>
  <w:style w:type="paragraph" w:customStyle="1" w:styleId="8E9DE45ECD75994ABF781DA9885E2D32">
    <w:name w:val="8E9DE45ECD75994ABF781DA9885E2D32"/>
    <w:rsid w:val="006B4AE7"/>
  </w:style>
  <w:style w:type="paragraph" w:customStyle="1" w:styleId="F838B1C5ADC590428DB6968C6C460020">
    <w:name w:val="F838B1C5ADC590428DB6968C6C460020"/>
    <w:rsid w:val="006B4AE7"/>
  </w:style>
  <w:style w:type="paragraph" w:customStyle="1" w:styleId="1E8A2ECE90D2B44E96987EF7DAA0E8F9">
    <w:name w:val="1E8A2ECE90D2B44E96987EF7DAA0E8F9"/>
    <w:rsid w:val="00CD0161"/>
  </w:style>
  <w:style w:type="paragraph" w:customStyle="1" w:styleId="0A6C8B4FF24E78448A6587591A2BDA89">
    <w:name w:val="0A6C8B4FF24E78448A6587591A2BDA89"/>
    <w:rsid w:val="00CD0161"/>
  </w:style>
  <w:style w:type="paragraph" w:customStyle="1" w:styleId="5423C50875691F4E864FB28CB89FA092">
    <w:name w:val="5423C50875691F4E864FB28CB89FA092"/>
    <w:rsid w:val="00CD0161"/>
  </w:style>
  <w:style w:type="paragraph" w:customStyle="1" w:styleId="ACAA8472D550674C8F9788FADDF2DDB2">
    <w:name w:val="ACAA8472D550674C8F9788FADDF2DDB2"/>
    <w:rsid w:val="00A970E5"/>
  </w:style>
  <w:style w:type="paragraph" w:customStyle="1" w:styleId="D89283EFABC9794AA45E234BAC9A3C6C">
    <w:name w:val="D89283EFABC9794AA45E234BAC9A3C6C"/>
    <w:rsid w:val="00A970E5"/>
  </w:style>
  <w:style w:type="paragraph" w:customStyle="1" w:styleId="0F6F270E728747489A97E8644E546CEA">
    <w:name w:val="0F6F270E728747489A97E8644E546CEA"/>
    <w:rsid w:val="00A970E5"/>
  </w:style>
  <w:style w:type="paragraph" w:customStyle="1" w:styleId="DA28319C67E72F45882AF3C00F7AC192">
    <w:name w:val="DA28319C67E72F45882AF3C00F7AC192"/>
    <w:rsid w:val="00A970E5"/>
  </w:style>
  <w:style w:type="paragraph" w:customStyle="1" w:styleId="FF370DCF84AE9443B6D8B0DFA80424B6">
    <w:name w:val="FF370DCF84AE9443B6D8B0DFA80424B6"/>
    <w:rsid w:val="00A970E5"/>
  </w:style>
  <w:style w:type="paragraph" w:customStyle="1" w:styleId="F5068681DA7DA5419B34FB9F0E3A53C5">
    <w:name w:val="F5068681DA7DA5419B34FB9F0E3A53C5"/>
    <w:rsid w:val="00A970E5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233D8BFE67C7478F085981CD3FE4A1">
    <w:name w:val="4F233D8BFE67C7478F085981CD3FE4A1"/>
  </w:style>
  <w:style w:type="paragraph" w:customStyle="1" w:styleId="074718DD1BB7BA4197DB070DDB7A4BE7">
    <w:name w:val="074718DD1BB7BA4197DB070DDB7A4BE7"/>
  </w:style>
  <w:style w:type="paragraph" w:customStyle="1" w:styleId="B8FBB9912B59A14C83A5C83829E87844">
    <w:name w:val="B8FBB9912B59A14C83A5C83829E87844"/>
  </w:style>
  <w:style w:type="paragraph" w:customStyle="1" w:styleId="6B063A84307B3E42A58BF22CCE87A5CF">
    <w:name w:val="6B063A84307B3E42A58BF22CCE87A5CF"/>
  </w:style>
  <w:style w:type="paragraph" w:customStyle="1" w:styleId="8EA9793DEA56F64C85763E8555DBF9CE">
    <w:name w:val="8EA9793DEA56F64C85763E8555DBF9CE"/>
  </w:style>
  <w:style w:type="paragraph" w:customStyle="1" w:styleId="09E07789765A014BAD4F0A0211C97A98">
    <w:name w:val="09E07789765A014BAD4F0A0211C97A98"/>
  </w:style>
  <w:style w:type="paragraph" w:customStyle="1" w:styleId="10DF84E00D42194795DF4AD5D5D2AC8F">
    <w:name w:val="10DF84E00D42194795DF4AD5D5D2AC8F"/>
  </w:style>
  <w:style w:type="paragraph" w:customStyle="1" w:styleId="DE34FB2CD3F6EC419E1D40DEB8243116">
    <w:name w:val="DE34FB2CD3F6EC419E1D40DEB8243116"/>
  </w:style>
  <w:style w:type="paragraph" w:customStyle="1" w:styleId="780A13794BE21444BDEB806B8EADCD3E">
    <w:name w:val="780A13794BE21444BDEB806B8EADCD3E"/>
  </w:style>
  <w:style w:type="paragraph" w:customStyle="1" w:styleId="C03A81031700384C9619548AE09CDA9C">
    <w:name w:val="C03A81031700384C9619548AE09CDA9C"/>
  </w:style>
  <w:style w:type="paragraph" w:customStyle="1" w:styleId="884CC6F0062A2B4BB1D093D04EF2D578">
    <w:name w:val="884CC6F0062A2B4BB1D093D04EF2D578"/>
  </w:style>
  <w:style w:type="paragraph" w:customStyle="1" w:styleId="F8CF8B131101F14ABC02D533DE0EF1C7">
    <w:name w:val="F8CF8B131101F14ABC02D533DE0EF1C7"/>
  </w:style>
  <w:style w:type="paragraph" w:customStyle="1" w:styleId="45056366D945BC4C96003892FB36E817">
    <w:name w:val="45056366D945BC4C96003892FB36E817"/>
  </w:style>
  <w:style w:type="paragraph" w:customStyle="1" w:styleId="BF11A561516BB9448B3D58431FC188A2">
    <w:name w:val="BF11A561516BB9448B3D58431FC188A2"/>
  </w:style>
  <w:style w:type="paragraph" w:customStyle="1" w:styleId="EF6E9469DF3F0F4ABD59E1599C42304E">
    <w:name w:val="EF6E9469DF3F0F4ABD59E1599C42304E"/>
  </w:style>
  <w:style w:type="paragraph" w:customStyle="1" w:styleId="42AF4E0814B41A4D8B566A5FC2E8C010">
    <w:name w:val="42AF4E0814B41A4D8B566A5FC2E8C010"/>
  </w:style>
  <w:style w:type="paragraph" w:customStyle="1" w:styleId="A3244987178DFE4C9B4C0E6BC0F77E05">
    <w:name w:val="A3244987178DFE4C9B4C0E6BC0F77E05"/>
  </w:style>
  <w:style w:type="paragraph" w:customStyle="1" w:styleId="8BEDCF058BF21548A36B49519F5758E1">
    <w:name w:val="8BEDCF058BF21548A36B49519F5758E1"/>
  </w:style>
  <w:style w:type="paragraph" w:customStyle="1" w:styleId="964CA09DEFC0184AA7731F76D954FF85">
    <w:name w:val="964CA09DEFC0184AA7731F76D954FF85"/>
  </w:style>
  <w:style w:type="paragraph" w:customStyle="1" w:styleId="6D9A8F300E32CD4A81661A80BD0AB779">
    <w:name w:val="6D9A8F300E32CD4A81661A80BD0AB779"/>
  </w:style>
  <w:style w:type="paragraph" w:customStyle="1" w:styleId="5B929D1639D0A4459B98E7CDE0256C49">
    <w:name w:val="5B929D1639D0A4459B98E7CDE0256C49"/>
  </w:style>
  <w:style w:type="paragraph" w:customStyle="1" w:styleId="915556B8D88A54438BAE1BF05B2B339D">
    <w:name w:val="915556B8D88A54438BAE1BF05B2B339D"/>
  </w:style>
  <w:style w:type="paragraph" w:customStyle="1" w:styleId="DD1E6A3E7C203A4FAAE916370902E7DE">
    <w:name w:val="DD1E6A3E7C203A4FAAE916370902E7DE"/>
  </w:style>
  <w:style w:type="paragraph" w:customStyle="1" w:styleId="AFE8F49D4D370541A0A74C4D9852A49C">
    <w:name w:val="AFE8F49D4D370541A0A74C4D9852A49C"/>
  </w:style>
  <w:style w:type="paragraph" w:customStyle="1" w:styleId="F24A2107CE0C65478F09217B8C1DEE65">
    <w:name w:val="F24A2107CE0C65478F09217B8C1DEE65"/>
  </w:style>
  <w:style w:type="paragraph" w:customStyle="1" w:styleId="0FD37E94A0341443AB057C348E396E15">
    <w:name w:val="0FD37E94A0341443AB057C348E396E15"/>
  </w:style>
  <w:style w:type="paragraph" w:customStyle="1" w:styleId="4CD2C202849EA04D8D92EBDCAAE277D9">
    <w:name w:val="4CD2C202849EA04D8D92EBDCAAE277D9"/>
  </w:style>
  <w:style w:type="paragraph" w:customStyle="1" w:styleId="31803ADAD313B1478FE489E5AB325195">
    <w:name w:val="31803ADAD313B1478FE489E5AB325195"/>
  </w:style>
  <w:style w:type="paragraph" w:customStyle="1" w:styleId="BA213F277013414BB35C92C30121175D">
    <w:name w:val="BA213F277013414BB35C92C30121175D"/>
  </w:style>
  <w:style w:type="paragraph" w:customStyle="1" w:styleId="5176710B45A54240A977522E210D378E">
    <w:name w:val="5176710B45A54240A977522E210D378E"/>
  </w:style>
  <w:style w:type="paragraph" w:customStyle="1" w:styleId="820EFC111B49D244846B1F8101F775DE">
    <w:name w:val="820EFC111B49D244846B1F8101F775DE"/>
  </w:style>
  <w:style w:type="paragraph" w:customStyle="1" w:styleId="892E1C8A12AAAD41B1BB6BA4BF1A03F7">
    <w:name w:val="892E1C8A12AAAD41B1BB6BA4BF1A03F7"/>
  </w:style>
  <w:style w:type="paragraph" w:customStyle="1" w:styleId="00DB9A03AE816B44ADB83372DF306EAC">
    <w:name w:val="00DB9A03AE816B44ADB83372DF306EAC"/>
  </w:style>
  <w:style w:type="paragraph" w:customStyle="1" w:styleId="06968B9561264647A9771A1005DA0183">
    <w:name w:val="06968B9561264647A9771A1005DA0183"/>
  </w:style>
  <w:style w:type="paragraph" w:customStyle="1" w:styleId="26BB37D68C04CC4BBBC2E43BC5BDCB85">
    <w:name w:val="26BB37D68C04CC4BBBC2E43BC5BDCB85"/>
  </w:style>
  <w:style w:type="paragraph" w:customStyle="1" w:styleId="3791CAC7BF632A48A9E3E14B77229937">
    <w:name w:val="3791CAC7BF632A48A9E3E14B77229937"/>
  </w:style>
  <w:style w:type="paragraph" w:customStyle="1" w:styleId="A8CEBF017951DA4DABF481C94C0775DD">
    <w:name w:val="A8CEBF017951DA4DABF481C94C0775DD"/>
  </w:style>
  <w:style w:type="paragraph" w:customStyle="1" w:styleId="EF7DF9DAF5D01846BFB40B211004A6FB">
    <w:name w:val="EF7DF9DAF5D01846BFB40B211004A6FB"/>
  </w:style>
  <w:style w:type="paragraph" w:customStyle="1" w:styleId="B4D86B35D8FAC24BA1D67279B98D86E1">
    <w:name w:val="B4D86B35D8FAC24BA1D67279B98D86E1"/>
  </w:style>
  <w:style w:type="paragraph" w:customStyle="1" w:styleId="2F72E2B1221BCF4B9625C8B378ECB929">
    <w:name w:val="2F72E2B1221BCF4B9625C8B378ECB929"/>
  </w:style>
  <w:style w:type="paragraph" w:customStyle="1" w:styleId="C17D0EE7CBB0E440BEF5371C1C6D9AB3">
    <w:name w:val="C17D0EE7CBB0E440BEF5371C1C6D9AB3"/>
  </w:style>
  <w:style w:type="paragraph" w:customStyle="1" w:styleId="55DCD4CFC2A22648A9CE0961F0F3992A">
    <w:name w:val="55DCD4CFC2A22648A9CE0961F0F3992A"/>
  </w:style>
  <w:style w:type="paragraph" w:customStyle="1" w:styleId="17D52A0BCB6984498BC1F528C6B5F25E">
    <w:name w:val="17D52A0BCB6984498BC1F528C6B5F25E"/>
  </w:style>
  <w:style w:type="paragraph" w:customStyle="1" w:styleId="EE2C83C6B6D7CB4BAA91B930225DF912">
    <w:name w:val="EE2C83C6B6D7CB4BAA91B930225DF912"/>
  </w:style>
  <w:style w:type="paragraph" w:customStyle="1" w:styleId="85F5618FD57F8842AF5B517A7A68F1E7">
    <w:name w:val="85F5618FD57F8842AF5B517A7A68F1E7"/>
  </w:style>
  <w:style w:type="paragraph" w:customStyle="1" w:styleId="4E1E214DD9AA2D4F93DDFA8B2C39164F">
    <w:name w:val="4E1E214DD9AA2D4F93DDFA8B2C39164F"/>
  </w:style>
  <w:style w:type="paragraph" w:customStyle="1" w:styleId="3E1BB93F58E38D4AAAE14E57431C5752">
    <w:name w:val="3E1BB93F58E38D4AAAE14E57431C5752"/>
  </w:style>
  <w:style w:type="paragraph" w:customStyle="1" w:styleId="4E4E6595F040CB4A9EAAC73978439CD1">
    <w:name w:val="4E4E6595F040CB4A9EAAC73978439CD1"/>
  </w:style>
  <w:style w:type="paragraph" w:customStyle="1" w:styleId="6B22AF807447AB40A6F1E34A09408A54">
    <w:name w:val="6B22AF807447AB40A6F1E34A09408A54"/>
  </w:style>
  <w:style w:type="paragraph" w:customStyle="1" w:styleId="926F517275C3DD43A3C7FD014EED5ECF">
    <w:name w:val="926F517275C3DD43A3C7FD014EED5ECF"/>
  </w:style>
  <w:style w:type="paragraph" w:customStyle="1" w:styleId="3D7977BC8EE1054FAB0399A96A754483">
    <w:name w:val="3D7977BC8EE1054FAB0399A96A754483"/>
  </w:style>
  <w:style w:type="paragraph" w:customStyle="1" w:styleId="15E563CB49818A4C9E14637C771D6568">
    <w:name w:val="15E563CB49818A4C9E14637C771D6568"/>
  </w:style>
  <w:style w:type="paragraph" w:customStyle="1" w:styleId="369CEFC063EFDD48854A2EF1CA00AB65">
    <w:name w:val="369CEFC063EFDD48854A2EF1CA00AB65"/>
  </w:style>
  <w:style w:type="paragraph" w:customStyle="1" w:styleId="DF6523227C1D414F9E10E3DF65D05AE6">
    <w:name w:val="DF6523227C1D414F9E10E3DF65D05AE6"/>
  </w:style>
  <w:style w:type="paragraph" w:customStyle="1" w:styleId="E0A5B2B94E5916449A6A28448F878E05">
    <w:name w:val="E0A5B2B94E5916449A6A28448F878E05"/>
  </w:style>
  <w:style w:type="paragraph" w:customStyle="1" w:styleId="DC5D1EC5591CDD4CB30C8C77E7A92EAE">
    <w:name w:val="DC5D1EC5591CDD4CB30C8C77E7A92EAE"/>
  </w:style>
  <w:style w:type="paragraph" w:customStyle="1" w:styleId="77D6D115D0EA6B4B9DED8E1A3EA9F709">
    <w:name w:val="77D6D115D0EA6B4B9DED8E1A3EA9F709"/>
  </w:style>
  <w:style w:type="paragraph" w:customStyle="1" w:styleId="5CE5521D289D244FBA15341C9F587FA8">
    <w:name w:val="5CE5521D289D244FBA15341C9F587FA8"/>
  </w:style>
  <w:style w:type="paragraph" w:customStyle="1" w:styleId="C81C29B6943B06498AA0A161669AC857">
    <w:name w:val="C81C29B6943B06498AA0A161669AC857"/>
  </w:style>
  <w:style w:type="paragraph" w:customStyle="1" w:styleId="799765366DEFD041A419E95F00EB2222">
    <w:name w:val="799765366DEFD041A419E95F00EB2222"/>
  </w:style>
  <w:style w:type="paragraph" w:customStyle="1" w:styleId="ADECF9A59FAE104EAFD15E802508F2F7">
    <w:name w:val="ADECF9A59FAE104EAFD15E802508F2F7"/>
  </w:style>
  <w:style w:type="paragraph" w:customStyle="1" w:styleId="BC99C15A93AC5644BA6D1E70264EE430">
    <w:name w:val="BC99C15A93AC5644BA6D1E70264EE430"/>
  </w:style>
  <w:style w:type="paragraph" w:customStyle="1" w:styleId="D77FA561A835BD4FB28405575666E12D">
    <w:name w:val="D77FA561A835BD4FB28405575666E12D"/>
  </w:style>
  <w:style w:type="paragraph" w:customStyle="1" w:styleId="B8AF202F5E7CE24CBFF8786B03D4822A">
    <w:name w:val="B8AF202F5E7CE24CBFF8786B03D4822A"/>
  </w:style>
  <w:style w:type="paragraph" w:customStyle="1" w:styleId="9FACE6F7B077144C983D40C754A17880">
    <w:name w:val="9FACE6F7B077144C983D40C754A17880"/>
  </w:style>
  <w:style w:type="paragraph" w:customStyle="1" w:styleId="4A6488B39121274E905FEEE2E3B5AA25">
    <w:name w:val="4A6488B39121274E905FEEE2E3B5AA25"/>
  </w:style>
  <w:style w:type="paragraph" w:customStyle="1" w:styleId="85291BAB31845E47AD2ABD4C3927C306">
    <w:name w:val="85291BAB31845E47AD2ABD4C3927C306"/>
  </w:style>
  <w:style w:type="paragraph" w:customStyle="1" w:styleId="5CADA4439F693547A18CAC3EAEF7CA72">
    <w:name w:val="5CADA4439F693547A18CAC3EAEF7CA72"/>
  </w:style>
  <w:style w:type="paragraph" w:customStyle="1" w:styleId="D9DFE89F3D48AD42A4F89940F67663CD">
    <w:name w:val="D9DFE89F3D48AD42A4F89940F67663CD"/>
  </w:style>
  <w:style w:type="paragraph" w:customStyle="1" w:styleId="CD7CA1D029E301438C44FFB49F2EF62C">
    <w:name w:val="CD7CA1D029E301438C44FFB49F2EF62C"/>
  </w:style>
  <w:style w:type="paragraph" w:customStyle="1" w:styleId="63F2AD471AAEB341AF565C7DD30DE576">
    <w:name w:val="63F2AD471AAEB341AF565C7DD30DE576"/>
  </w:style>
  <w:style w:type="paragraph" w:customStyle="1" w:styleId="CF512A2B7A81184CA49ACF64DDEBE857">
    <w:name w:val="CF512A2B7A81184CA49ACF64DDEBE857"/>
  </w:style>
  <w:style w:type="paragraph" w:customStyle="1" w:styleId="9EB9237685066D44A77038ED3F2A3364">
    <w:name w:val="9EB9237685066D44A77038ED3F2A3364"/>
  </w:style>
  <w:style w:type="paragraph" w:customStyle="1" w:styleId="7E23DFF30B531A4BB71AA7C8BA463CFA">
    <w:name w:val="7E23DFF30B531A4BB71AA7C8BA463CFA"/>
  </w:style>
  <w:style w:type="paragraph" w:customStyle="1" w:styleId="0D1EB1995A16874FBC8DDBF1B1E4B0FF">
    <w:name w:val="0D1EB1995A16874FBC8DDBF1B1E4B0FF"/>
  </w:style>
  <w:style w:type="paragraph" w:customStyle="1" w:styleId="A47CB2437DDEAB4783A28471A79B9FC0">
    <w:name w:val="A47CB2437DDEAB4783A28471A79B9FC0"/>
  </w:style>
  <w:style w:type="paragraph" w:customStyle="1" w:styleId="124786AEBDE1F2469BED9A671876500B">
    <w:name w:val="124786AEBDE1F2469BED9A671876500B"/>
  </w:style>
  <w:style w:type="paragraph" w:customStyle="1" w:styleId="9C365551A85FB641BEC98CB8BDB91D4D">
    <w:name w:val="9C365551A85FB641BEC98CB8BDB91D4D"/>
  </w:style>
  <w:style w:type="paragraph" w:customStyle="1" w:styleId="3890CB06772CD14D98DC8327B7C3F5DB">
    <w:name w:val="3890CB06772CD14D98DC8327B7C3F5DB"/>
  </w:style>
  <w:style w:type="paragraph" w:customStyle="1" w:styleId="D0CCFF7EEAEC024BB29DC4E19F44E9BC">
    <w:name w:val="D0CCFF7EEAEC024BB29DC4E19F44E9BC"/>
  </w:style>
  <w:style w:type="paragraph" w:customStyle="1" w:styleId="CBBE7E8C0685F1468D5AD5EE59B0CFDA">
    <w:name w:val="CBBE7E8C0685F1468D5AD5EE59B0CFDA"/>
  </w:style>
  <w:style w:type="paragraph" w:customStyle="1" w:styleId="8605388B9949CE4EBDB2809ECCC04F14">
    <w:name w:val="8605388B9949CE4EBDB2809ECCC04F14"/>
  </w:style>
  <w:style w:type="paragraph" w:customStyle="1" w:styleId="CB0B28D5ABFE384DA1E2C7BBC85E4358">
    <w:name w:val="CB0B28D5ABFE384DA1E2C7BBC85E4358"/>
  </w:style>
  <w:style w:type="paragraph" w:customStyle="1" w:styleId="B653E9AF2E1E54499634D6A8F3927729">
    <w:name w:val="B653E9AF2E1E54499634D6A8F3927729"/>
  </w:style>
  <w:style w:type="paragraph" w:customStyle="1" w:styleId="BD4BA6EC544F8C4C904151D42F52F07A">
    <w:name w:val="BD4BA6EC544F8C4C904151D42F52F07A"/>
  </w:style>
  <w:style w:type="paragraph" w:customStyle="1" w:styleId="138A091B232AE648847FA49CC04EAF7D">
    <w:name w:val="138A091B232AE648847FA49CC04EAF7D"/>
  </w:style>
  <w:style w:type="paragraph" w:customStyle="1" w:styleId="CFED9633AB92FB4EB0FBD77A77B81576">
    <w:name w:val="CFED9633AB92FB4EB0FBD77A77B81576"/>
  </w:style>
  <w:style w:type="paragraph" w:customStyle="1" w:styleId="22BDD6A8CDCC4846AB37C95941DC95CA">
    <w:name w:val="22BDD6A8CDCC4846AB37C95941DC95CA"/>
  </w:style>
  <w:style w:type="paragraph" w:customStyle="1" w:styleId="763692EDB933AB4594AA6CDC5B0A0AB2">
    <w:name w:val="763692EDB933AB4594AA6CDC5B0A0AB2"/>
  </w:style>
  <w:style w:type="paragraph" w:customStyle="1" w:styleId="89BC4023597D43449E8FDB259D6E6933">
    <w:name w:val="89BC4023597D43449E8FDB259D6E6933"/>
  </w:style>
  <w:style w:type="paragraph" w:customStyle="1" w:styleId="9982537788C24243BD5B9AEC64D07605">
    <w:name w:val="9982537788C24243BD5B9AEC64D07605"/>
  </w:style>
  <w:style w:type="paragraph" w:customStyle="1" w:styleId="A98B1CE2EC500A4788C5C97A7CB79453">
    <w:name w:val="A98B1CE2EC500A4788C5C97A7CB79453"/>
  </w:style>
  <w:style w:type="paragraph" w:customStyle="1" w:styleId="3FA0486EE07DB546A7E053AB048B9119">
    <w:name w:val="3FA0486EE07DB546A7E053AB048B9119"/>
  </w:style>
  <w:style w:type="paragraph" w:customStyle="1" w:styleId="1C9018194D65784DA0CC8043D0CD42C0">
    <w:name w:val="1C9018194D65784DA0CC8043D0CD42C0"/>
    <w:rsid w:val="007230A8"/>
  </w:style>
  <w:style w:type="paragraph" w:customStyle="1" w:styleId="242AB6445724F043B739380575BA4449">
    <w:name w:val="242AB6445724F043B739380575BA4449"/>
    <w:rsid w:val="007230A8"/>
  </w:style>
  <w:style w:type="paragraph" w:customStyle="1" w:styleId="87B4B4B83EBA4E4BA85FF2E8FF959FD0">
    <w:name w:val="87B4B4B83EBA4E4BA85FF2E8FF959FD0"/>
    <w:rsid w:val="007230A8"/>
  </w:style>
  <w:style w:type="paragraph" w:customStyle="1" w:styleId="0021500FF155B4428D47E1969044C1A4">
    <w:name w:val="0021500FF155B4428D47E1969044C1A4"/>
    <w:rsid w:val="007230A8"/>
  </w:style>
  <w:style w:type="paragraph" w:customStyle="1" w:styleId="19ADAFF637708A4DBACABE2D8721EB07">
    <w:name w:val="19ADAFF637708A4DBACABE2D8721EB07"/>
    <w:rsid w:val="007230A8"/>
  </w:style>
  <w:style w:type="paragraph" w:customStyle="1" w:styleId="57CC438CE29F8A40B70759C5905B03AA">
    <w:name w:val="57CC438CE29F8A40B70759C5905B03AA"/>
    <w:rsid w:val="007230A8"/>
  </w:style>
  <w:style w:type="paragraph" w:customStyle="1" w:styleId="8D964BB8AF161344B681DC61C3889AEF">
    <w:name w:val="8D964BB8AF161344B681DC61C3889AEF"/>
    <w:rsid w:val="007230A8"/>
  </w:style>
  <w:style w:type="paragraph" w:customStyle="1" w:styleId="B906C8BABF8E8A4A8F48B5C6DDB33716">
    <w:name w:val="B906C8BABF8E8A4A8F48B5C6DDB33716"/>
    <w:rsid w:val="007230A8"/>
  </w:style>
  <w:style w:type="paragraph" w:customStyle="1" w:styleId="0F2A546AF30F7544BAAAB76D7EBB2FAC">
    <w:name w:val="0F2A546AF30F7544BAAAB76D7EBB2FAC"/>
    <w:rsid w:val="007230A8"/>
  </w:style>
  <w:style w:type="paragraph" w:customStyle="1" w:styleId="495F285D3E5C35448BB09DCBA996EA98">
    <w:name w:val="495F285D3E5C35448BB09DCBA996EA98"/>
    <w:rsid w:val="007230A8"/>
  </w:style>
  <w:style w:type="paragraph" w:customStyle="1" w:styleId="8223C8B86F2DA842977C62C01FD48075">
    <w:name w:val="8223C8B86F2DA842977C62C01FD48075"/>
    <w:rsid w:val="007230A8"/>
  </w:style>
  <w:style w:type="paragraph" w:customStyle="1" w:styleId="514C603C471F174E862DE58B512F08A5">
    <w:name w:val="514C603C471F174E862DE58B512F08A5"/>
    <w:rsid w:val="007230A8"/>
  </w:style>
  <w:style w:type="paragraph" w:customStyle="1" w:styleId="9ED398D69AEC67449EA7AE1568A5DDD1">
    <w:name w:val="9ED398D69AEC67449EA7AE1568A5DDD1"/>
    <w:rsid w:val="007230A8"/>
  </w:style>
  <w:style w:type="paragraph" w:customStyle="1" w:styleId="28F642D15A470744A4D1728A04073C40">
    <w:name w:val="28F642D15A470744A4D1728A04073C40"/>
    <w:rsid w:val="007230A8"/>
  </w:style>
  <w:style w:type="paragraph" w:customStyle="1" w:styleId="D4188677B3CC5D4CA541FD33080FEF4B">
    <w:name w:val="D4188677B3CC5D4CA541FD33080FEF4B"/>
    <w:rsid w:val="007230A8"/>
  </w:style>
  <w:style w:type="paragraph" w:customStyle="1" w:styleId="9E6059D96F35E549A9E4F7A9E8FB388B">
    <w:name w:val="9E6059D96F35E549A9E4F7A9E8FB388B"/>
    <w:rsid w:val="007230A8"/>
  </w:style>
  <w:style w:type="paragraph" w:customStyle="1" w:styleId="89A1808BF52D0E4A875C0FBA4CE4882C">
    <w:name w:val="89A1808BF52D0E4A875C0FBA4CE4882C"/>
    <w:rsid w:val="007230A8"/>
  </w:style>
  <w:style w:type="paragraph" w:customStyle="1" w:styleId="40477198EF91654C86DA2E4E5026DF57">
    <w:name w:val="40477198EF91654C86DA2E4E5026DF57"/>
    <w:rsid w:val="007230A8"/>
  </w:style>
  <w:style w:type="paragraph" w:customStyle="1" w:styleId="0850DB3643A99E4592D23BA716CF10DD">
    <w:name w:val="0850DB3643A99E4592D23BA716CF10DD"/>
    <w:rsid w:val="007230A8"/>
  </w:style>
  <w:style w:type="paragraph" w:customStyle="1" w:styleId="C1407F2C71248E45ACBE42ED559669B8">
    <w:name w:val="C1407F2C71248E45ACBE42ED559669B8"/>
    <w:rsid w:val="007230A8"/>
  </w:style>
  <w:style w:type="paragraph" w:customStyle="1" w:styleId="6A82009498B49B4CAF971A9AC22D5CCB">
    <w:name w:val="6A82009498B49B4CAF971A9AC22D5CCB"/>
    <w:rsid w:val="007230A8"/>
  </w:style>
  <w:style w:type="paragraph" w:customStyle="1" w:styleId="8E7185D1C497F74F93F951269F66D98E">
    <w:name w:val="8E7185D1C497F74F93F951269F66D98E"/>
    <w:rsid w:val="007230A8"/>
  </w:style>
  <w:style w:type="paragraph" w:customStyle="1" w:styleId="345B11CC080EB5488E1EAE9663303133">
    <w:name w:val="345B11CC080EB5488E1EAE9663303133"/>
    <w:rsid w:val="007230A8"/>
  </w:style>
  <w:style w:type="paragraph" w:customStyle="1" w:styleId="FABAC69E60A1214DACA20EF9D059F287">
    <w:name w:val="FABAC69E60A1214DACA20EF9D059F287"/>
    <w:rsid w:val="007230A8"/>
  </w:style>
  <w:style w:type="paragraph" w:customStyle="1" w:styleId="68FA45F0710C3942BF73451357215883">
    <w:name w:val="68FA45F0710C3942BF73451357215883"/>
    <w:rsid w:val="007230A8"/>
  </w:style>
  <w:style w:type="paragraph" w:customStyle="1" w:styleId="35B9140A267D60478D86E38171140366">
    <w:name w:val="35B9140A267D60478D86E38171140366"/>
    <w:rsid w:val="007230A8"/>
  </w:style>
  <w:style w:type="paragraph" w:customStyle="1" w:styleId="568064AFB4F95D41BBD1600A6AB4FC1F">
    <w:name w:val="568064AFB4F95D41BBD1600A6AB4FC1F"/>
    <w:rsid w:val="007230A8"/>
  </w:style>
  <w:style w:type="paragraph" w:customStyle="1" w:styleId="A4E6AC3EF900C84C9B3998863B627771">
    <w:name w:val="A4E6AC3EF900C84C9B3998863B627771"/>
    <w:rsid w:val="007230A8"/>
  </w:style>
  <w:style w:type="paragraph" w:customStyle="1" w:styleId="B0B6F697B0265A4C831E99601540A22C">
    <w:name w:val="B0B6F697B0265A4C831E99601540A22C"/>
    <w:rsid w:val="007230A8"/>
  </w:style>
  <w:style w:type="paragraph" w:customStyle="1" w:styleId="1C09F7185B38AD4B9738ECAA383A6458">
    <w:name w:val="1C09F7185B38AD4B9738ECAA383A6458"/>
    <w:rsid w:val="007230A8"/>
  </w:style>
  <w:style w:type="paragraph" w:customStyle="1" w:styleId="5E2DE257FB342D46A305A72982443803">
    <w:name w:val="5E2DE257FB342D46A305A72982443803"/>
    <w:rsid w:val="007230A8"/>
  </w:style>
  <w:style w:type="paragraph" w:customStyle="1" w:styleId="804A31D203C7C841A43510AED2AFB92B">
    <w:name w:val="804A31D203C7C841A43510AED2AFB92B"/>
    <w:rsid w:val="007230A8"/>
  </w:style>
  <w:style w:type="paragraph" w:customStyle="1" w:styleId="5686E3B82D7DE949A40DD3091DFFD5E3">
    <w:name w:val="5686E3B82D7DE949A40DD3091DFFD5E3"/>
    <w:rsid w:val="007230A8"/>
  </w:style>
  <w:style w:type="paragraph" w:customStyle="1" w:styleId="AA431D7D8EC5A54B874D7F9997A7BB9E">
    <w:name w:val="AA431D7D8EC5A54B874D7F9997A7BB9E"/>
    <w:rsid w:val="007230A8"/>
  </w:style>
  <w:style w:type="paragraph" w:customStyle="1" w:styleId="576D05FB3B874F488C498D27028A39E3">
    <w:name w:val="576D05FB3B874F488C498D27028A39E3"/>
    <w:rsid w:val="007230A8"/>
  </w:style>
  <w:style w:type="paragraph" w:customStyle="1" w:styleId="9DBF1CA403C7A044865F4D708E5663C0">
    <w:name w:val="9DBF1CA403C7A044865F4D708E5663C0"/>
    <w:rsid w:val="007230A8"/>
  </w:style>
  <w:style w:type="paragraph" w:customStyle="1" w:styleId="FC31A509F84E4A4D86548FF8DFE0035A">
    <w:name w:val="FC31A509F84E4A4D86548FF8DFE0035A"/>
    <w:rsid w:val="007230A8"/>
  </w:style>
  <w:style w:type="paragraph" w:customStyle="1" w:styleId="319EF15279E0684CB091094AC47200CF">
    <w:name w:val="319EF15279E0684CB091094AC47200CF"/>
    <w:rsid w:val="007230A8"/>
  </w:style>
  <w:style w:type="paragraph" w:customStyle="1" w:styleId="5CC8B8F311A2DC428DFC5C30EE9A70F1">
    <w:name w:val="5CC8B8F311A2DC428DFC5C30EE9A70F1"/>
    <w:rsid w:val="007230A8"/>
  </w:style>
  <w:style w:type="paragraph" w:customStyle="1" w:styleId="AEA0C2483ABA074D9B87A3EBD55E4C0F">
    <w:name w:val="AEA0C2483ABA074D9B87A3EBD55E4C0F"/>
    <w:rsid w:val="007230A8"/>
  </w:style>
  <w:style w:type="paragraph" w:customStyle="1" w:styleId="B3056E4AF0C70F48A3BC7DE0F83C97AA">
    <w:name w:val="B3056E4AF0C70F48A3BC7DE0F83C97AA"/>
    <w:rsid w:val="007230A8"/>
  </w:style>
  <w:style w:type="paragraph" w:customStyle="1" w:styleId="952D666108653A45B9ABBDBF8774F39F">
    <w:name w:val="952D666108653A45B9ABBDBF8774F39F"/>
    <w:rsid w:val="007230A8"/>
  </w:style>
  <w:style w:type="paragraph" w:customStyle="1" w:styleId="5F765FD9D590544D9EB2FBFA1861EE97">
    <w:name w:val="5F765FD9D590544D9EB2FBFA1861EE97"/>
    <w:rsid w:val="007230A8"/>
  </w:style>
  <w:style w:type="paragraph" w:customStyle="1" w:styleId="1F4D523119735E4783D054D055B7A4E7">
    <w:name w:val="1F4D523119735E4783D054D055B7A4E7"/>
    <w:rsid w:val="007230A8"/>
  </w:style>
  <w:style w:type="paragraph" w:customStyle="1" w:styleId="21B9C4DC101EC6419ED966081DD952C2">
    <w:name w:val="21B9C4DC101EC6419ED966081DD952C2"/>
    <w:rsid w:val="007230A8"/>
  </w:style>
  <w:style w:type="paragraph" w:customStyle="1" w:styleId="5651E50FBBDA734C9D42B2D55453BD6B">
    <w:name w:val="5651E50FBBDA734C9D42B2D55453BD6B"/>
    <w:rsid w:val="007230A8"/>
  </w:style>
  <w:style w:type="paragraph" w:customStyle="1" w:styleId="63D3B79DFF22DC468A42D3466C0C7FA1">
    <w:name w:val="63D3B79DFF22DC468A42D3466C0C7FA1"/>
    <w:rsid w:val="007230A8"/>
  </w:style>
  <w:style w:type="paragraph" w:customStyle="1" w:styleId="86527A6985D2AE42978597E93E367576">
    <w:name w:val="86527A6985D2AE42978597E93E367576"/>
    <w:rsid w:val="007230A8"/>
  </w:style>
  <w:style w:type="paragraph" w:customStyle="1" w:styleId="955C93D74D7D784EB337859338D6181F">
    <w:name w:val="955C93D74D7D784EB337859338D6181F"/>
    <w:rsid w:val="007230A8"/>
  </w:style>
  <w:style w:type="paragraph" w:customStyle="1" w:styleId="733358EA3EE261429304530C874EC7A9">
    <w:name w:val="733358EA3EE261429304530C874EC7A9"/>
    <w:rsid w:val="007230A8"/>
  </w:style>
  <w:style w:type="paragraph" w:customStyle="1" w:styleId="5110161E98FC51478A82791B4B6770F8">
    <w:name w:val="5110161E98FC51478A82791B4B6770F8"/>
    <w:rsid w:val="007230A8"/>
  </w:style>
  <w:style w:type="paragraph" w:customStyle="1" w:styleId="3327A6183D92F0498E5A745A3E572199">
    <w:name w:val="3327A6183D92F0498E5A745A3E572199"/>
    <w:rsid w:val="007230A8"/>
  </w:style>
  <w:style w:type="paragraph" w:customStyle="1" w:styleId="F58EFEB605D9364AA233B9DBECD0E50A">
    <w:name w:val="F58EFEB605D9364AA233B9DBECD0E50A"/>
    <w:rsid w:val="004721F8"/>
  </w:style>
  <w:style w:type="paragraph" w:customStyle="1" w:styleId="5F4B022AD3F3C843A4E6444FB09B0A5F">
    <w:name w:val="5F4B022AD3F3C843A4E6444FB09B0A5F"/>
    <w:rsid w:val="004721F8"/>
  </w:style>
  <w:style w:type="paragraph" w:customStyle="1" w:styleId="190F4843E4B1DB40BEE895C1CC17F6A0">
    <w:name w:val="190F4843E4B1DB40BEE895C1CC17F6A0"/>
    <w:rsid w:val="006B4AE7"/>
  </w:style>
  <w:style w:type="paragraph" w:customStyle="1" w:styleId="FFBA70162A6259489E0B2E6DD9F34DFC">
    <w:name w:val="FFBA70162A6259489E0B2E6DD9F34DFC"/>
    <w:rsid w:val="006B4AE7"/>
  </w:style>
  <w:style w:type="paragraph" w:customStyle="1" w:styleId="07E299649DB00C4E87332869230E5E12">
    <w:name w:val="07E299649DB00C4E87332869230E5E12"/>
    <w:rsid w:val="006B4AE7"/>
  </w:style>
  <w:style w:type="paragraph" w:customStyle="1" w:styleId="8E9DE45ECD75994ABF781DA9885E2D32">
    <w:name w:val="8E9DE45ECD75994ABF781DA9885E2D32"/>
    <w:rsid w:val="006B4AE7"/>
  </w:style>
  <w:style w:type="paragraph" w:customStyle="1" w:styleId="F838B1C5ADC590428DB6968C6C460020">
    <w:name w:val="F838B1C5ADC590428DB6968C6C460020"/>
    <w:rsid w:val="006B4AE7"/>
  </w:style>
  <w:style w:type="paragraph" w:customStyle="1" w:styleId="1E8A2ECE90D2B44E96987EF7DAA0E8F9">
    <w:name w:val="1E8A2ECE90D2B44E96987EF7DAA0E8F9"/>
    <w:rsid w:val="00CD0161"/>
  </w:style>
  <w:style w:type="paragraph" w:customStyle="1" w:styleId="0A6C8B4FF24E78448A6587591A2BDA89">
    <w:name w:val="0A6C8B4FF24E78448A6587591A2BDA89"/>
    <w:rsid w:val="00CD0161"/>
  </w:style>
  <w:style w:type="paragraph" w:customStyle="1" w:styleId="5423C50875691F4E864FB28CB89FA092">
    <w:name w:val="5423C50875691F4E864FB28CB89FA092"/>
    <w:rsid w:val="00CD0161"/>
  </w:style>
  <w:style w:type="paragraph" w:customStyle="1" w:styleId="ACAA8472D550674C8F9788FADDF2DDB2">
    <w:name w:val="ACAA8472D550674C8F9788FADDF2DDB2"/>
    <w:rsid w:val="00A970E5"/>
  </w:style>
  <w:style w:type="paragraph" w:customStyle="1" w:styleId="D89283EFABC9794AA45E234BAC9A3C6C">
    <w:name w:val="D89283EFABC9794AA45E234BAC9A3C6C"/>
    <w:rsid w:val="00A970E5"/>
  </w:style>
  <w:style w:type="paragraph" w:customStyle="1" w:styleId="0F6F270E728747489A97E8644E546CEA">
    <w:name w:val="0F6F270E728747489A97E8644E546CEA"/>
    <w:rsid w:val="00A970E5"/>
  </w:style>
  <w:style w:type="paragraph" w:customStyle="1" w:styleId="DA28319C67E72F45882AF3C00F7AC192">
    <w:name w:val="DA28319C67E72F45882AF3C00F7AC192"/>
    <w:rsid w:val="00A970E5"/>
  </w:style>
  <w:style w:type="paragraph" w:customStyle="1" w:styleId="FF370DCF84AE9443B6D8B0DFA80424B6">
    <w:name w:val="FF370DCF84AE9443B6D8B0DFA80424B6"/>
    <w:rsid w:val="00A970E5"/>
  </w:style>
  <w:style w:type="paragraph" w:customStyle="1" w:styleId="F5068681DA7DA5419B34FB9F0E3A53C5">
    <w:name w:val="F5068681DA7DA5419B34FB9F0E3A53C5"/>
    <w:rsid w:val="00A970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TM10169559</Template>
  <TotalTime>32</TotalTime>
  <Pages>1</Pages>
  <Words>336</Words>
  <Characters>1919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PravIN thayaparan- RN</dc:creator>
  <cp:keywords/>
  <cp:lastModifiedBy>Pravin</cp:lastModifiedBy>
  <cp:revision>10</cp:revision>
  <cp:lastPrinted>2006-08-01T17:47:00Z</cp:lastPrinted>
  <dcterms:created xsi:type="dcterms:W3CDTF">2022-05-20T13:43:00Z</dcterms:created>
  <dcterms:modified xsi:type="dcterms:W3CDTF">2023-02-27T18:21:00Z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mageGenCounter">
    <vt:lpwstr>0</vt:lpwstr>
  </property>
  <property fmtid="{D5CDD505-2E9C-101B-9397-08002B2CF9AE}" pid="4" name="ViolationReportStatus">
    <vt:lpwstr>None</vt:lpwstr>
  </property>
  <property fmtid="{D5CDD505-2E9C-101B-9397-08002B2CF9AE}" pid="5" name="ImageGenStatus">
    <vt:lpwstr>0</vt:lpwstr>
  </property>
  <property fmtid="{D5CDD505-2E9C-101B-9397-08002B2CF9AE}" pid="6" name="PolicheckStatus">
    <vt:lpwstr>0</vt:lpwstr>
  </property>
  <property fmtid="{D5CDD505-2E9C-101B-9397-08002B2CF9AE}" pid="7" name="Applications">
    <vt:lpwstr>95;#zwd120;#79;#tpl120;#448;#zwd140</vt:lpwstr>
  </property>
  <property fmtid="{D5CDD505-2E9C-101B-9397-08002B2CF9AE}" pid="8" name="PolicheckCounter">
    <vt:lpwstr>0</vt:lpwstr>
  </property>
  <property fmtid="{D5CDD505-2E9C-101B-9397-08002B2CF9AE}" pid="9" name="APTrustLevel">
    <vt:r8>1</vt:r8>
  </property>
</Properties>
</file>