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E5E14" w14:textId="7EED9094" w:rsidR="00B36B3C" w:rsidRDefault="00AD4A3B" w:rsidP="00666116">
      <w:pPr>
        <w:pStyle w:val="Heading2"/>
        <w:jc w:val="center"/>
        <w:rPr>
          <w:lang w:val="en-CA"/>
        </w:rPr>
      </w:pPr>
      <w:r>
        <w:rPr>
          <w:lang w:val="en-CA"/>
        </w:rPr>
        <w:t>RESUME OF MANDEEP KAUR</w:t>
      </w:r>
    </w:p>
    <w:p w14:paraId="7AD079EB" w14:textId="3FC9906B" w:rsidR="00AD4A3B" w:rsidRDefault="00AD4A3B" w:rsidP="00AD4A3B">
      <w:pPr>
        <w:rPr>
          <w:lang w:val="en-CA"/>
        </w:rPr>
      </w:pPr>
      <w:r>
        <w:rPr>
          <w:lang w:val="en-CA"/>
        </w:rPr>
        <w:t xml:space="preserve">                                           </w:t>
      </w:r>
      <w:r w:rsidR="00C7213D">
        <w:rPr>
          <w:lang w:val="en-CA"/>
        </w:rPr>
        <w:t xml:space="preserve">Email: </w:t>
      </w:r>
      <w:r>
        <w:rPr>
          <w:lang w:val="en-CA"/>
        </w:rPr>
        <w:t>mkjosan21@gmail.com</w:t>
      </w:r>
    </w:p>
    <w:p w14:paraId="57DE5685" w14:textId="7FEF5166" w:rsidR="00AD4A3B" w:rsidRDefault="00AD4A3B" w:rsidP="00AD4A3B">
      <w:pPr>
        <w:tabs>
          <w:tab w:val="left" w:pos="2780"/>
        </w:tabs>
        <w:rPr>
          <w:lang w:val="en-CA"/>
        </w:rPr>
      </w:pPr>
      <w:r>
        <w:rPr>
          <w:lang w:val="en-CA"/>
        </w:rPr>
        <w:tab/>
        <w:t xml:space="preserve">  Phone: 639-916-0800</w:t>
      </w:r>
    </w:p>
    <w:p w14:paraId="642D8C9D" w14:textId="76552BA0" w:rsidR="00AD4A3B" w:rsidRDefault="00AD4A3B" w:rsidP="00012C22">
      <w:pPr>
        <w:pStyle w:val="Heading2"/>
        <w:rPr>
          <w:lang w:val="en-CA"/>
        </w:rPr>
      </w:pPr>
      <w:r>
        <w:rPr>
          <w:lang w:val="en-CA"/>
        </w:rPr>
        <w:t xml:space="preserve">EDUCATION: </w:t>
      </w:r>
    </w:p>
    <w:p w14:paraId="3C77913C" w14:textId="1BE28D21" w:rsidR="00AD4A3B" w:rsidRDefault="00AD4A3B" w:rsidP="00AD4A3B">
      <w:pPr>
        <w:rPr>
          <w:lang w:val="en-CA"/>
        </w:rPr>
      </w:pPr>
      <w:r>
        <w:rPr>
          <w:lang w:val="en-CA"/>
        </w:rPr>
        <w:t>2010-2014.        Bachelor of science in nursing (BScN program)</w:t>
      </w:r>
    </w:p>
    <w:p w14:paraId="5D4CF6F7" w14:textId="1214CA10" w:rsidR="00AD4A3B" w:rsidRDefault="00AD4A3B" w:rsidP="00AD4A3B">
      <w:pPr>
        <w:rPr>
          <w:lang w:val="en-CA"/>
        </w:rPr>
      </w:pPr>
      <w:r>
        <w:rPr>
          <w:lang w:val="en-CA"/>
        </w:rPr>
        <w:t xml:space="preserve">                         </w:t>
      </w:r>
      <w:r w:rsidR="001A731D">
        <w:rPr>
          <w:lang w:val="en-CA"/>
        </w:rPr>
        <w:t xml:space="preserve">   </w:t>
      </w:r>
      <w:r>
        <w:rPr>
          <w:lang w:val="en-CA"/>
        </w:rPr>
        <w:t>From</w:t>
      </w:r>
      <w:r w:rsidR="001A731D">
        <w:rPr>
          <w:lang w:val="en-CA"/>
        </w:rPr>
        <w:t>:</w:t>
      </w:r>
      <w:r>
        <w:rPr>
          <w:lang w:val="en-CA"/>
        </w:rPr>
        <w:t xml:space="preserve"> S.G.R.D </w:t>
      </w:r>
      <w:r w:rsidR="00012C22">
        <w:rPr>
          <w:lang w:val="en-CA"/>
        </w:rPr>
        <w:t>college of nursing, Amritsar, INDIA.</w:t>
      </w:r>
    </w:p>
    <w:p w14:paraId="34057279" w14:textId="18BA82C6" w:rsidR="001A731D" w:rsidRDefault="001A731D" w:rsidP="00AD4A3B">
      <w:pPr>
        <w:rPr>
          <w:lang w:val="en-CA"/>
        </w:rPr>
      </w:pPr>
      <w:r>
        <w:rPr>
          <w:lang w:val="en-CA"/>
        </w:rPr>
        <w:t xml:space="preserve">                             (Baba Farid University of Health Science, Faridkot, India)</w:t>
      </w:r>
    </w:p>
    <w:p w14:paraId="637555EB" w14:textId="52D72BBC" w:rsidR="00012C22" w:rsidRDefault="00012C22" w:rsidP="00012C22">
      <w:pPr>
        <w:pStyle w:val="Heading2"/>
        <w:rPr>
          <w:lang w:val="en-CA"/>
        </w:rPr>
      </w:pPr>
      <w:r>
        <w:rPr>
          <w:lang w:val="en-CA"/>
        </w:rPr>
        <w:t xml:space="preserve">                         COURSES STUDIED</w:t>
      </w:r>
    </w:p>
    <w:p w14:paraId="23B59ED8" w14:textId="21AF3A2F" w:rsidR="00012C22" w:rsidRDefault="00012C22" w:rsidP="00012C22">
      <w:pPr>
        <w:pStyle w:val="ListBullet"/>
        <w:rPr>
          <w:lang w:val="en-CA"/>
        </w:rPr>
      </w:pPr>
      <w:r>
        <w:rPr>
          <w:lang w:val="en-CA"/>
        </w:rPr>
        <w:t xml:space="preserve">           Fundamentals of nursing</w:t>
      </w:r>
    </w:p>
    <w:p w14:paraId="1ED8D773" w14:textId="21030FB6" w:rsidR="00012C22" w:rsidRDefault="00012C22" w:rsidP="00012C22">
      <w:pPr>
        <w:pStyle w:val="ListBullet"/>
        <w:rPr>
          <w:lang w:val="en-CA"/>
        </w:rPr>
      </w:pPr>
      <w:r>
        <w:rPr>
          <w:lang w:val="en-CA"/>
        </w:rPr>
        <w:t xml:space="preserve">           Anatomy &amp; physiology</w:t>
      </w:r>
    </w:p>
    <w:p w14:paraId="0D7E804D" w14:textId="5E9BA4F8" w:rsidR="00012C22" w:rsidRDefault="00012C22" w:rsidP="00012C22">
      <w:pPr>
        <w:pStyle w:val="ListBullet"/>
        <w:rPr>
          <w:lang w:val="en-CA"/>
        </w:rPr>
      </w:pPr>
      <w:r>
        <w:rPr>
          <w:lang w:val="en-CA"/>
        </w:rPr>
        <w:t xml:space="preserve">           Pharmacology</w:t>
      </w:r>
    </w:p>
    <w:p w14:paraId="14149949" w14:textId="7D9DB9F3" w:rsidR="00012C22" w:rsidRDefault="00012C22" w:rsidP="00012C22">
      <w:pPr>
        <w:pStyle w:val="ListBullet"/>
        <w:rPr>
          <w:lang w:val="en-CA"/>
        </w:rPr>
      </w:pPr>
      <w:r>
        <w:rPr>
          <w:lang w:val="en-CA"/>
        </w:rPr>
        <w:t xml:space="preserve">           Sociology</w:t>
      </w:r>
    </w:p>
    <w:p w14:paraId="56BB3F93" w14:textId="795A7AF9" w:rsidR="00012C22" w:rsidRDefault="00012C22" w:rsidP="00012C22">
      <w:pPr>
        <w:pStyle w:val="ListBullet"/>
        <w:rPr>
          <w:lang w:val="en-CA"/>
        </w:rPr>
      </w:pPr>
      <w:r>
        <w:rPr>
          <w:lang w:val="en-CA"/>
        </w:rPr>
        <w:t xml:space="preserve">           Community health nursing</w:t>
      </w:r>
    </w:p>
    <w:p w14:paraId="62BDB1B8" w14:textId="1F2C9579" w:rsidR="00012C22" w:rsidRDefault="00012C22" w:rsidP="00012C22">
      <w:pPr>
        <w:pStyle w:val="ListBullet"/>
        <w:rPr>
          <w:lang w:val="en-CA"/>
        </w:rPr>
      </w:pPr>
      <w:r>
        <w:rPr>
          <w:lang w:val="en-CA"/>
        </w:rPr>
        <w:t xml:space="preserve">          Obstetrics &amp; gynaecology</w:t>
      </w:r>
    </w:p>
    <w:p w14:paraId="4B36D5AD" w14:textId="1CA81BAF" w:rsidR="00012C22" w:rsidRDefault="00012C22" w:rsidP="00012C22">
      <w:pPr>
        <w:pStyle w:val="ListBullet"/>
        <w:rPr>
          <w:lang w:val="en-CA"/>
        </w:rPr>
      </w:pPr>
      <w:r>
        <w:rPr>
          <w:lang w:val="en-CA"/>
        </w:rPr>
        <w:t xml:space="preserve">          Medical surgical nursing </w:t>
      </w:r>
    </w:p>
    <w:p w14:paraId="783AB71A" w14:textId="1A11D8F1" w:rsidR="00012C22" w:rsidRDefault="00012C22" w:rsidP="00012C22">
      <w:pPr>
        <w:pStyle w:val="ListBullet"/>
        <w:rPr>
          <w:lang w:val="en-CA"/>
        </w:rPr>
      </w:pPr>
      <w:r>
        <w:rPr>
          <w:lang w:val="en-CA"/>
        </w:rPr>
        <w:t xml:space="preserve">          Pediatrics</w:t>
      </w:r>
    </w:p>
    <w:p w14:paraId="2152B491" w14:textId="39BC61E7" w:rsidR="00012C22" w:rsidRDefault="00012C22" w:rsidP="00012C22">
      <w:pPr>
        <w:pStyle w:val="ListBullet"/>
        <w:numPr>
          <w:ilvl w:val="0"/>
          <w:numId w:val="0"/>
        </w:numPr>
        <w:ind w:left="432"/>
        <w:rPr>
          <w:lang w:val="en-CA"/>
        </w:rPr>
      </w:pPr>
    </w:p>
    <w:p w14:paraId="0B04B848" w14:textId="06B5953E" w:rsidR="00012C22" w:rsidRDefault="00012C22" w:rsidP="00012C22">
      <w:pPr>
        <w:rPr>
          <w:lang w:val="en-CA"/>
        </w:rPr>
      </w:pPr>
      <w:r w:rsidRPr="006C585D">
        <w:rPr>
          <w:rStyle w:val="Heading2Char"/>
        </w:rPr>
        <w:t>2008-2010.</w:t>
      </w:r>
      <w:r>
        <w:rPr>
          <w:lang w:val="en-CA"/>
        </w:rPr>
        <w:t xml:space="preserve">     Senior secondary education</w:t>
      </w:r>
    </w:p>
    <w:p w14:paraId="7F2B1F85" w14:textId="09A3FFF9" w:rsidR="00012C22" w:rsidRDefault="00012C22" w:rsidP="00012C22">
      <w:pPr>
        <w:rPr>
          <w:lang w:val="en-CA"/>
        </w:rPr>
      </w:pPr>
      <w:r>
        <w:rPr>
          <w:lang w:val="en-CA"/>
        </w:rPr>
        <w:t xml:space="preserve">                         S.B.L.S senior secondary school, </w:t>
      </w:r>
      <w:r w:rsidR="004D0D39">
        <w:rPr>
          <w:lang w:val="en-CA"/>
        </w:rPr>
        <w:t>Amritsar, India</w:t>
      </w:r>
      <w:r w:rsidR="00A40159">
        <w:rPr>
          <w:lang w:val="en-CA"/>
        </w:rPr>
        <w:t>.</w:t>
      </w:r>
    </w:p>
    <w:p w14:paraId="75B21586" w14:textId="77777777" w:rsidR="00012C22" w:rsidRDefault="00012C22" w:rsidP="00F0364E">
      <w:pPr>
        <w:pStyle w:val="Heading2"/>
        <w:rPr>
          <w:lang w:val="en-CA"/>
        </w:rPr>
      </w:pPr>
      <w:r>
        <w:rPr>
          <w:lang w:val="en-CA"/>
        </w:rPr>
        <w:t xml:space="preserve">Courses studied   </w:t>
      </w:r>
    </w:p>
    <w:p w14:paraId="1BBF129B" w14:textId="283EE0B9" w:rsidR="00012C22" w:rsidRDefault="00012C22" w:rsidP="00C7213D">
      <w:pPr>
        <w:pStyle w:val="ListBullet"/>
        <w:rPr>
          <w:lang w:val="en-CA"/>
        </w:rPr>
      </w:pPr>
      <w:r>
        <w:rPr>
          <w:lang w:val="en-CA"/>
        </w:rPr>
        <w:t xml:space="preserve"> Biology</w:t>
      </w:r>
    </w:p>
    <w:p w14:paraId="1F25F195" w14:textId="530FDE0A" w:rsidR="00012C22" w:rsidRDefault="00012C22" w:rsidP="00012C22">
      <w:pPr>
        <w:pStyle w:val="ListBullet"/>
        <w:rPr>
          <w:lang w:val="en-CA"/>
        </w:rPr>
      </w:pPr>
      <w:r>
        <w:rPr>
          <w:lang w:val="en-CA"/>
        </w:rPr>
        <w:t xml:space="preserve"> Chemistry</w:t>
      </w:r>
    </w:p>
    <w:p w14:paraId="14DC59A3" w14:textId="1FBDF853" w:rsidR="00C7213D" w:rsidRDefault="00F0364E" w:rsidP="00C7213D">
      <w:pPr>
        <w:pStyle w:val="ListBullet"/>
        <w:rPr>
          <w:lang w:val="en-CA"/>
        </w:rPr>
      </w:pPr>
      <w:r>
        <w:rPr>
          <w:lang w:val="en-CA"/>
        </w:rPr>
        <w:lastRenderedPageBreak/>
        <w:t xml:space="preserve"> Physics</w:t>
      </w:r>
    </w:p>
    <w:p w14:paraId="55EC5554" w14:textId="50F737DC" w:rsidR="00C7213D" w:rsidRDefault="00C7213D" w:rsidP="00C7213D">
      <w:pPr>
        <w:pStyle w:val="Heading3"/>
        <w:rPr>
          <w:lang w:val="en-CA"/>
        </w:rPr>
      </w:pPr>
      <w:r>
        <w:rPr>
          <w:lang w:val="en-CA"/>
        </w:rPr>
        <w:t xml:space="preserve">Additional certification- BLS </w:t>
      </w:r>
    </w:p>
    <w:p w14:paraId="2EE35483" w14:textId="06E326D0" w:rsidR="00F0364E" w:rsidRPr="004E5C89" w:rsidRDefault="00F0364E" w:rsidP="00F0364E">
      <w:pPr>
        <w:pStyle w:val="Heading3"/>
        <w:rPr>
          <w:sz w:val="48"/>
          <w:szCs w:val="48"/>
          <w:lang w:val="en-CA"/>
        </w:rPr>
      </w:pPr>
      <w:r w:rsidRPr="004E5C89">
        <w:rPr>
          <w:sz w:val="48"/>
          <w:szCs w:val="48"/>
          <w:lang w:val="en-CA"/>
        </w:rPr>
        <w:t>Work experience</w:t>
      </w:r>
    </w:p>
    <w:p w14:paraId="5354B129" w14:textId="731D4330" w:rsidR="00F0364E" w:rsidRDefault="00F0364E" w:rsidP="00F0364E">
      <w:pPr>
        <w:rPr>
          <w:lang w:val="en-CA"/>
        </w:rPr>
      </w:pPr>
    </w:p>
    <w:p w14:paraId="2EB18479" w14:textId="3D161F98" w:rsidR="00F0364E" w:rsidRDefault="00F0364E" w:rsidP="00F0364E">
      <w:pPr>
        <w:rPr>
          <w:lang w:val="en-CA"/>
        </w:rPr>
      </w:pPr>
      <w:r>
        <w:rPr>
          <w:lang w:val="en-CA"/>
        </w:rPr>
        <w:t>November</w:t>
      </w:r>
      <w:r w:rsidR="004E5C89">
        <w:rPr>
          <w:lang w:val="en-CA"/>
        </w:rPr>
        <w:t>-</w:t>
      </w:r>
      <w:r>
        <w:rPr>
          <w:lang w:val="en-CA"/>
        </w:rPr>
        <w:t>20</w:t>
      </w:r>
      <w:r w:rsidR="004E5C89">
        <w:rPr>
          <w:lang w:val="en-CA"/>
        </w:rPr>
        <w:t>14</w:t>
      </w:r>
      <w:r>
        <w:rPr>
          <w:lang w:val="en-CA"/>
        </w:rPr>
        <w:t xml:space="preserve"> to September</w:t>
      </w:r>
      <w:r w:rsidR="004E5C89">
        <w:rPr>
          <w:lang w:val="en-CA"/>
        </w:rPr>
        <w:t>-2019</w:t>
      </w:r>
    </w:p>
    <w:p w14:paraId="6FCF8EA7" w14:textId="0E91C961" w:rsidR="00F0364E" w:rsidRDefault="00A40159" w:rsidP="00F0364E">
      <w:pPr>
        <w:pStyle w:val="ListBullet"/>
        <w:rPr>
          <w:lang w:val="en-CA"/>
        </w:rPr>
      </w:pPr>
      <w:r>
        <w:rPr>
          <w:lang w:val="en-CA"/>
        </w:rPr>
        <w:t xml:space="preserve">Worked as </w:t>
      </w:r>
      <w:r w:rsidR="00F0364E">
        <w:rPr>
          <w:lang w:val="en-CA"/>
        </w:rPr>
        <w:t>Registered nurse in Sri Guru Ramdas Hospital, Amritsar, India</w:t>
      </w:r>
    </w:p>
    <w:p w14:paraId="70386A51" w14:textId="714C6039" w:rsidR="00F0364E" w:rsidRDefault="00F0364E" w:rsidP="00F0364E">
      <w:pPr>
        <w:pStyle w:val="ListBullet"/>
        <w:rPr>
          <w:lang w:val="en-CA"/>
        </w:rPr>
      </w:pPr>
      <w:r>
        <w:rPr>
          <w:lang w:val="en-CA"/>
        </w:rPr>
        <w:t>Worked in Emergency department, ICU, Medicine and Surgery unit as an RN.</w:t>
      </w:r>
    </w:p>
    <w:p w14:paraId="1DC2ADE5" w14:textId="289326DD" w:rsidR="00F0364E" w:rsidRPr="00A27505" w:rsidRDefault="00F0364E" w:rsidP="00F0364E">
      <w:pPr>
        <w:pStyle w:val="Heading2"/>
        <w:rPr>
          <w:sz w:val="36"/>
          <w:szCs w:val="36"/>
          <w:lang w:val="en-CA"/>
        </w:rPr>
      </w:pPr>
      <w:r w:rsidRPr="00A27505">
        <w:rPr>
          <w:sz w:val="36"/>
          <w:szCs w:val="36"/>
          <w:lang w:val="en-CA"/>
        </w:rPr>
        <w:t xml:space="preserve">LICENSURE </w:t>
      </w:r>
    </w:p>
    <w:p w14:paraId="49ABBD33" w14:textId="6592A988" w:rsidR="00F0364E" w:rsidRDefault="00F0364E" w:rsidP="00F0364E">
      <w:pPr>
        <w:pStyle w:val="ListBullet"/>
        <w:rPr>
          <w:lang w:val="en-CA"/>
        </w:rPr>
      </w:pPr>
      <w:r>
        <w:rPr>
          <w:lang w:val="en-CA"/>
        </w:rPr>
        <w:t>Registered as RN with Punjab Nurses Registration Council, Chandigarh, India.</w:t>
      </w:r>
    </w:p>
    <w:p w14:paraId="467EAF28" w14:textId="45762F45" w:rsidR="00EB276A" w:rsidRPr="00EB276A" w:rsidRDefault="00EB276A" w:rsidP="00EB276A">
      <w:pPr>
        <w:pStyle w:val="ListBullet"/>
        <w:rPr>
          <w:lang w:val="en-CA"/>
        </w:rPr>
      </w:pPr>
      <w:r>
        <w:rPr>
          <w:lang w:val="en-CA"/>
        </w:rPr>
        <w:t xml:space="preserve">Registered as RN with Nurses association of New Brunswick. </w:t>
      </w:r>
    </w:p>
    <w:p w14:paraId="3046C6BA" w14:textId="21EE44AA" w:rsidR="00F0364E" w:rsidRDefault="00F0364E" w:rsidP="00F0364E">
      <w:pPr>
        <w:pStyle w:val="ListBullet"/>
        <w:rPr>
          <w:lang w:val="en-CA"/>
        </w:rPr>
      </w:pPr>
      <w:r>
        <w:rPr>
          <w:lang w:val="en-CA"/>
        </w:rPr>
        <w:t xml:space="preserve">Registered as </w:t>
      </w:r>
      <w:r w:rsidR="006C585D">
        <w:rPr>
          <w:lang w:val="en-CA"/>
        </w:rPr>
        <w:t xml:space="preserve">RPN with </w:t>
      </w:r>
      <w:r w:rsidR="00EB276A">
        <w:rPr>
          <w:lang w:val="en-CA"/>
        </w:rPr>
        <w:t>CNO</w:t>
      </w:r>
      <w:r w:rsidR="006C585D">
        <w:rPr>
          <w:lang w:val="en-CA"/>
        </w:rPr>
        <w:t xml:space="preserve"> </w:t>
      </w:r>
      <w:r w:rsidR="00570F5A">
        <w:rPr>
          <w:lang w:val="en-CA"/>
        </w:rPr>
        <w:t xml:space="preserve">Registration Number: BA446561 </w:t>
      </w:r>
    </w:p>
    <w:p w14:paraId="53165667" w14:textId="2CB136D6" w:rsidR="008A37CB" w:rsidRPr="00570F5A" w:rsidRDefault="008A37CB" w:rsidP="00F0364E">
      <w:pPr>
        <w:pStyle w:val="ListBullet"/>
        <w:rPr>
          <w:b/>
          <w:bCs/>
          <w:lang w:val="en-CA"/>
        </w:rPr>
      </w:pPr>
      <w:r w:rsidRPr="00570F5A">
        <w:rPr>
          <w:b/>
          <w:bCs/>
          <w:lang w:val="en-CA"/>
        </w:rPr>
        <w:t>Registered as RN with CNO</w:t>
      </w:r>
      <w:r w:rsidR="00570F5A" w:rsidRPr="00570F5A">
        <w:rPr>
          <w:b/>
          <w:bCs/>
          <w:lang w:val="en-CA"/>
        </w:rPr>
        <w:t xml:space="preserve"> Registration Number:</w:t>
      </w:r>
      <w:r w:rsidR="00570F5A">
        <w:rPr>
          <w:lang w:val="en-CA"/>
        </w:rPr>
        <w:t xml:space="preserve"> </w:t>
      </w:r>
      <w:r w:rsidR="00570F5A" w:rsidRPr="00570F5A">
        <w:rPr>
          <w:b/>
          <w:bCs/>
          <w:lang w:val="en-CA"/>
        </w:rPr>
        <w:t>21471328</w:t>
      </w:r>
    </w:p>
    <w:p w14:paraId="422AF0AB" w14:textId="166D7A3D" w:rsidR="006C585D" w:rsidRDefault="006C585D" w:rsidP="006C585D">
      <w:pPr>
        <w:pStyle w:val="Heading2"/>
        <w:rPr>
          <w:lang w:val="en-CA"/>
        </w:rPr>
      </w:pPr>
      <w:r w:rsidRPr="006C585D">
        <w:rPr>
          <w:lang w:val="en-CA"/>
        </w:rPr>
        <w:t>Reference</w:t>
      </w:r>
      <w:r>
        <w:rPr>
          <w:lang w:val="en-CA"/>
        </w:rPr>
        <w:t xml:space="preserve">s – </w:t>
      </w:r>
    </w:p>
    <w:p w14:paraId="1F3709AE" w14:textId="41FAFD23" w:rsidR="006C585D" w:rsidRDefault="006C585D" w:rsidP="006C585D">
      <w:pPr>
        <w:rPr>
          <w:lang w:val="en-CA"/>
        </w:rPr>
      </w:pPr>
      <w:r>
        <w:rPr>
          <w:lang w:val="en-CA"/>
        </w:rPr>
        <w:t>Available on request.</w:t>
      </w:r>
    </w:p>
    <w:p w14:paraId="54CE0287" w14:textId="77777777" w:rsidR="006C585D" w:rsidRPr="006C585D" w:rsidRDefault="006C585D" w:rsidP="006C585D">
      <w:pPr>
        <w:rPr>
          <w:lang w:val="en-CA"/>
        </w:rPr>
      </w:pPr>
    </w:p>
    <w:p w14:paraId="20C49687" w14:textId="77777777" w:rsidR="00F0364E" w:rsidRPr="00F0364E" w:rsidRDefault="00F0364E" w:rsidP="00F0364E">
      <w:pPr>
        <w:rPr>
          <w:lang w:val="en-CA"/>
        </w:rPr>
      </w:pPr>
    </w:p>
    <w:p w14:paraId="3085C76B" w14:textId="77777777" w:rsidR="00F0364E" w:rsidRPr="00F0364E" w:rsidRDefault="00F0364E" w:rsidP="00F0364E">
      <w:pPr>
        <w:rPr>
          <w:lang w:val="en-CA"/>
        </w:rPr>
      </w:pPr>
    </w:p>
    <w:sectPr w:rsidR="00F0364E" w:rsidRPr="00F0364E">
      <w:footerReference w:type="default" r:id="rId7"/>
      <w:pgSz w:w="12240" w:h="15840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D3B98" w14:textId="77777777" w:rsidR="000670A0" w:rsidRDefault="000670A0">
      <w:r>
        <w:separator/>
      </w:r>
    </w:p>
    <w:p w14:paraId="3CA4415C" w14:textId="77777777" w:rsidR="000670A0" w:rsidRDefault="000670A0"/>
  </w:endnote>
  <w:endnote w:type="continuationSeparator" w:id="0">
    <w:p w14:paraId="49B04794" w14:textId="77777777" w:rsidR="000670A0" w:rsidRDefault="000670A0">
      <w:r>
        <w:continuationSeparator/>
      </w:r>
    </w:p>
    <w:p w14:paraId="0AB6D335" w14:textId="77777777" w:rsidR="000670A0" w:rsidRDefault="000670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8E4117" w14:textId="77777777" w:rsidR="00B36B3C" w:rsidRDefault="00A67CA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D8ED2" w14:textId="77777777" w:rsidR="000670A0" w:rsidRDefault="000670A0">
      <w:r>
        <w:separator/>
      </w:r>
    </w:p>
    <w:p w14:paraId="288CC80F" w14:textId="77777777" w:rsidR="000670A0" w:rsidRDefault="000670A0"/>
  </w:footnote>
  <w:footnote w:type="continuationSeparator" w:id="0">
    <w:p w14:paraId="2BBD2295" w14:textId="77777777" w:rsidR="000670A0" w:rsidRDefault="000670A0">
      <w:r>
        <w:continuationSeparator/>
      </w:r>
    </w:p>
    <w:p w14:paraId="11E47577" w14:textId="77777777" w:rsidR="000670A0" w:rsidRDefault="000670A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1682D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0906CDF"/>
    <w:multiLevelType w:val="hybridMultilevel"/>
    <w:tmpl w:val="9E244A1C"/>
    <w:lvl w:ilvl="0" w:tplc="A78AD9E8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AB4355"/>
    <w:multiLevelType w:val="hybridMultilevel"/>
    <w:tmpl w:val="0B203272"/>
    <w:lvl w:ilvl="0" w:tplc="CE0E85FE">
      <w:start w:val="1"/>
      <w:numFmt w:val="decimal"/>
      <w:pStyle w:val="ListNumber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116"/>
    <w:rsid w:val="00012C22"/>
    <w:rsid w:val="000670A0"/>
    <w:rsid w:val="001A731D"/>
    <w:rsid w:val="001E6164"/>
    <w:rsid w:val="004D0D39"/>
    <w:rsid w:val="004E5C89"/>
    <w:rsid w:val="00570F5A"/>
    <w:rsid w:val="00596025"/>
    <w:rsid w:val="00666116"/>
    <w:rsid w:val="006C585D"/>
    <w:rsid w:val="006D1297"/>
    <w:rsid w:val="007316D0"/>
    <w:rsid w:val="00763824"/>
    <w:rsid w:val="008A37CB"/>
    <w:rsid w:val="00A27505"/>
    <w:rsid w:val="00A40159"/>
    <w:rsid w:val="00A67CAF"/>
    <w:rsid w:val="00AD4A3B"/>
    <w:rsid w:val="00B36B3C"/>
    <w:rsid w:val="00B71DBC"/>
    <w:rsid w:val="00C7213D"/>
    <w:rsid w:val="00D3436A"/>
    <w:rsid w:val="00EB276A"/>
    <w:rsid w:val="00EB569C"/>
    <w:rsid w:val="00F0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18A1BF"/>
  <w15:chartTrackingRefBased/>
  <w15:docId w15:val="{9B0AA09C-7E87-EC47-B9F8-DB9985702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en-US" w:eastAsia="ja-JP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bottom w:val="single" w:sz="12" w:space="12" w:color="56152F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sz w:val="4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"/>
    <w:qFormat/>
    <w:pPr>
      <w:numPr>
        <w:numId w:val="3"/>
      </w:numPr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ListNumber">
    <w:name w:val="List Number"/>
    <w:basedOn w:val="Normal"/>
    <w:uiPriority w:val="9"/>
    <w:qFormat/>
    <w:pPr>
      <w:numPr>
        <w:numId w:val="4"/>
      </w:numPr>
    </w:p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link w:val="TitleChar"/>
    <w:uiPriority w:val="10"/>
    <w:semiHidden/>
    <w:unhideWhenUsed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520"/>
      <w:contextualSpacing/>
    </w:pPr>
    <w:rPr>
      <w:rFonts w:eastAsiaTheme="minorEastAsia"/>
      <w:caps/>
      <w:sz w:val="40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aps/>
      <w:sz w:val="4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sz w:val="4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  <w:color w:val="262626" w:themeColor="text1" w:themeTint="D9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Hyperlink">
    <w:name w:val="Hyperlink"/>
    <w:basedOn w:val="DefaultParagraphFont"/>
    <w:uiPriority w:val="99"/>
    <w:unhideWhenUsed/>
    <w:rPr>
      <w:color w:val="731C3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sanz751/Library/Containers/com.microsoft.Word/Data/Library/Application%20Support/Microsoft/Office/16.0/DTS/en-US%7b2A3C6F2D-D889-0C4A-964C-2AE1F0D2AD38%7d/%7bEE4E6759-7156-F446-8723-DCAF039BDD5C%7dtf10002086.dotx" TargetMode="External"/></Relationships>
</file>

<file path=word/theme/theme1.xml><?xml version="1.0" encoding="utf-8"?>
<a:theme xmlns:a="http://schemas.openxmlformats.org/drawingml/2006/main" name="Office Theme">
  <a:themeElements>
    <a:clrScheme name="Notes">
      <a:dk1>
        <a:sysClr val="windowText" lastClr="000000"/>
      </a:dk1>
      <a:lt1>
        <a:sysClr val="window" lastClr="FFFFFF"/>
      </a:lt1>
      <a:dk2>
        <a:srgbClr val="37030F"/>
      </a:dk2>
      <a:lt2>
        <a:srgbClr val="DEE4C3"/>
      </a:lt2>
      <a:accent1>
        <a:srgbClr val="731C3F"/>
      </a:accent1>
      <a:accent2>
        <a:srgbClr val="214C5E"/>
      </a:accent2>
      <a:accent3>
        <a:srgbClr val="62C7AD"/>
      </a:accent3>
      <a:accent4>
        <a:srgbClr val="56152F"/>
      </a:accent4>
      <a:accent5>
        <a:srgbClr val="D87330"/>
      </a:accent5>
      <a:accent6>
        <a:srgbClr val="DEBC53"/>
      </a:accent6>
      <a:hlink>
        <a:srgbClr val="731C3F"/>
      </a:hlink>
      <a:folHlink>
        <a:srgbClr val="214C5E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{EE4E6759-7156-F446-8723-DCAF039BDD5C}tf10002086.dotx</Template>
  <TotalTime>7</TotalTime>
  <Pages>2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2021-12-16T23:24:00Z</cp:lastPrinted>
  <dcterms:created xsi:type="dcterms:W3CDTF">2021-12-07T01:10:00Z</dcterms:created>
  <dcterms:modified xsi:type="dcterms:W3CDTF">2021-12-16T23:27:00Z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TF10002051</vt:lpwstr>
  </property>
</Properties>
</file>