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CD48F" w14:textId="77777777" w:rsidR="00D06709" w:rsidRPr="00DF1CB4" w:rsidRDefault="00D06709" w:rsidP="00DF1CB4">
      <w:pPr>
        <w:rPr>
          <w:sz w:val="8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42"/>
        <w:gridCol w:w="284"/>
        <w:gridCol w:w="141"/>
        <w:gridCol w:w="2253"/>
        <w:gridCol w:w="20"/>
        <w:gridCol w:w="284"/>
        <w:gridCol w:w="142"/>
        <w:gridCol w:w="2524"/>
        <w:gridCol w:w="22"/>
        <w:gridCol w:w="430"/>
        <w:gridCol w:w="704"/>
        <w:gridCol w:w="284"/>
        <w:gridCol w:w="20"/>
        <w:gridCol w:w="263"/>
        <w:gridCol w:w="142"/>
        <w:gridCol w:w="2977"/>
        <w:gridCol w:w="158"/>
      </w:tblGrid>
      <w:tr w:rsidR="00AD0DDD" w14:paraId="2649640C" w14:textId="77777777" w:rsidTr="00794A55">
        <w:trPr>
          <w:trHeight w:val="902"/>
        </w:trPr>
        <w:tc>
          <w:tcPr>
            <w:tcW w:w="10790" w:type="dxa"/>
            <w:gridSpan w:val="17"/>
            <w:tcBorders>
              <w:bottom w:val="single" w:sz="24" w:space="0" w:color="2C3B57" w:themeColor="text2"/>
            </w:tcBorders>
          </w:tcPr>
          <w:p w14:paraId="5EE364AA" w14:textId="3A6C0DAA" w:rsidR="00AD0DDD" w:rsidRPr="00F83612" w:rsidRDefault="004B5894" w:rsidP="00DF1CB4">
            <w:pPr>
              <w:pStyle w:val="Heading1"/>
              <w:rPr>
                <w:sz w:val="64"/>
                <w:szCs w:val="8"/>
              </w:rPr>
            </w:pPr>
            <w:r>
              <w:rPr>
                <w:sz w:val="64"/>
                <w:szCs w:val="8"/>
              </w:rPr>
              <w:t>AAyush koirala</w:t>
            </w:r>
          </w:p>
          <w:p w14:paraId="5499AB31" w14:textId="234AB88F" w:rsidR="00AD0DDD" w:rsidRPr="00AD0DDD" w:rsidRDefault="004C641A" w:rsidP="00DF1CB4">
            <w:pPr>
              <w:pStyle w:val="Heading2"/>
            </w:pPr>
            <w:r>
              <w:rPr>
                <w:sz w:val="26"/>
                <w:szCs w:val="8"/>
              </w:rPr>
              <w:t xml:space="preserve">Personal </w:t>
            </w:r>
            <w:r w:rsidR="000F5ED6" w:rsidRPr="00794A55">
              <w:rPr>
                <w:sz w:val="26"/>
                <w:szCs w:val="8"/>
              </w:rPr>
              <w:t>Support Worker</w:t>
            </w:r>
          </w:p>
        </w:tc>
      </w:tr>
      <w:tr w:rsidR="00AD0DDD" w14:paraId="75871351" w14:textId="77777777" w:rsidTr="00DD7ABE">
        <w:trPr>
          <w:trHeight w:val="20"/>
        </w:trPr>
        <w:tc>
          <w:tcPr>
            <w:tcW w:w="10790" w:type="dxa"/>
            <w:gridSpan w:val="17"/>
            <w:tcBorders>
              <w:top w:val="single" w:sz="24" w:space="0" w:color="2C3B57" w:themeColor="text2"/>
            </w:tcBorders>
            <w:vAlign w:val="center"/>
          </w:tcPr>
          <w:p w14:paraId="688FF3C1" w14:textId="77777777" w:rsidR="00AD0DDD" w:rsidRDefault="00AD0DDD" w:rsidP="00DF1CB4"/>
        </w:tc>
      </w:tr>
      <w:tr w:rsidR="00725009" w14:paraId="5756EE7F" w14:textId="77777777" w:rsidTr="00DD7ABE">
        <w:trPr>
          <w:gridAfter w:val="1"/>
          <w:wAfter w:w="158" w:type="dxa"/>
          <w:trHeight w:val="254"/>
        </w:trPr>
        <w:tc>
          <w:tcPr>
            <w:tcW w:w="142" w:type="dxa"/>
            <w:vAlign w:val="center"/>
          </w:tcPr>
          <w:p w14:paraId="59FD1352" w14:textId="77777777" w:rsidR="00725009" w:rsidRPr="00D06709" w:rsidRDefault="00725009" w:rsidP="00725009"/>
        </w:tc>
        <w:tc>
          <w:tcPr>
            <w:tcW w:w="284" w:type="dxa"/>
            <w:shd w:val="clear" w:color="auto" w:fill="2C3B57" w:themeFill="text2"/>
            <w:vAlign w:val="center"/>
          </w:tcPr>
          <w:p w14:paraId="5CDB053B" w14:textId="77777777" w:rsidR="00725009" w:rsidRPr="00DF1CB4" w:rsidRDefault="00725009" w:rsidP="00725009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P</w:t>
            </w:r>
          </w:p>
        </w:tc>
        <w:tc>
          <w:tcPr>
            <w:tcW w:w="141" w:type="dxa"/>
            <w:vAlign w:val="center"/>
          </w:tcPr>
          <w:p w14:paraId="59649D78" w14:textId="77777777" w:rsidR="00725009" w:rsidRPr="00D06709" w:rsidRDefault="00725009" w:rsidP="00725009"/>
        </w:tc>
        <w:tc>
          <w:tcPr>
            <w:tcW w:w="2253" w:type="dxa"/>
            <w:vAlign w:val="center"/>
          </w:tcPr>
          <w:p w14:paraId="03F9FA29" w14:textId="05E5E73F" w:rsidR="00725009" w:rsidRPr="00FA4DB0" w:rsidRDefault="00202787" w:rsidP="00725009">
            <w:r>
              <w:t>(437) 599</w:t>
            </w:r>
            <w:r w:rsidR="006F6B0B">
              <w:t xml:space="preserve"> 4755</w:t>
            </w:r>
          </w:p>
        </w:tc>
        <w:tc>
          <w:tcPr>
            <w:tcW w:w="20" w:type="dxa"/>
            <w:vAlign w:val="center"/>
          </w:tcPr>
          <w:p w14:paraId="27FEAA26" w14:textId="77777777" w:rsidR="00725009" w:rsidRDefault="00725009" w:rsidP="00725009"/>
        </w:tc>
        <w:tc>
          <w:tcPr>
            <w:tcW w:w="284" w:type="dxa"/>
            <w:shd w:val="clear" w:color="auto" w:fill="2C3B57" w:themeFill="text2"/>
            <w:vAlign w:val="center"/>
          </w:tcPr>
          <w:p w14:paraId="6FD23092" w14:textId="77777777" w:rsidR="00725009" w:rsidRPr="00DF1CB4" w:rsidRDefault="00725009" w:rsidP="00725009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E</w:t>
            </w:r>
          </w:p>
        </w:tc>
        <w:tc>
          <w:tcPr>
            <w:tcW w:w="142" w:type="dxa"/>
            <w:vAlign w:val="center"/>
          </w:tcPr>
          <w:p w14:paraId="6D9E36CA" w14:textId="77777777" w:rsidR="00725009" w:rsidRDefault="00725009" w:rsidP="00725009"/>
        </w:tc>
        <w:tc>
          <w:tcPr>
            <w:tcW w:w="2524" w:type="dxa"/>
            <w:vAlign w:val="center"/>
          </w:tcPr>
          <w:p w14:paraId="69A8D6FF" w14:textId="01483E5C" w:rsidR="00725009" w:rsidRPr="00FA4DB0" w:rsidRDefault="00725009" w:rsidP="00725009">
            <w:r>
              <w:t>K</w:t>
            </w:r>
            <w:r w:rsidR="004C641A">
              <w:t>oiralaaayush</w:t>
            </w:r>
            <w:r w:rsidR="00E9571E">
              <w:t>17</w:t>
            </w:r>
            <w:r>
              <w:t>@gmail.com</w:t>
            </w:r>
          </w:p>
        </w:tc>
        <w:tc>
          <w:tcPr>
            <w:tcW w:w="22" w:type="dxa"/>
            <w:vAlign w:val="center"/>
          </w:tcPr>
          <w:p w14:paraId="0D4CD8F8" w14:textId="77777777" w:rsidR="00725009" w:rsidRDefault="00725009" w:rsidP="00725009"/>
        </w:tc>
        <w:tc>
          <w:tcPr>
            <w:tcW w:w="430" w:type="dxa"/>
            <w:vAlign w:val="center"/>
          </w:tcPr>
          <w:p w14:paraId="391AA55B" w14:textId="77777777" w:rsidR="00725009" w:rsidRDefault="00725009" w:rsidP="00725009"/>
        </w:tc>
        <w:tc>
          <w:tcPr>
            <w:tcW w:w="988" w:type="dxa"/>
            <w:gridSpan w:val="2"/>
            <w:vAlign w:val="center"/>
          </w:tcPr>
          <w:p w14:paraId="4E46705F" w14:textId="1892729C" w:rsidR="00725009" w:rsidRPr="00FA4DB0" w:rsidRDefault="00725009" w:rsidP="00725009"/>
        </w:tc>
        <w:tc>
          <w:tcPr>
            <w:tcW w:w="20" w:type="dxa"/>
            <w:vAlign w:val="center"/>
          </w:tcPr>
          <w:p w14:paraId="7F51BDF5" w14:textId="77777777" w:rsidR="00725009" w:rsidRDefault="00725009" w:rsidP="00725009"/>
        </w:tc>
        <w:tc>
          <w:tcPr>
            <w:tcW w:w="263" w:type="dxa"/>
            <w:shd w:val="clear" w:color="auto" w:fill="2C3B57" w:themeFill="text2"/>
            <w:vAlign w:val="center"/>
          </w:tcPr>
          <w:p w14:paraId="7DF14AD9" w14:textId="1F5BD294" w:rsidR="00725009" w:rsidRPr="00DF1CB4" w:rsidRDefault="00725009" w:rsidP="00725009">
            <w:pPr>
              <w:jc w:val="center"/>
              <w:rPr>
                <w:rStyle w:val="Emphasis"/>
              </w:rPr>
            </w:pPr>
            <w:r>
              <w:rPr>
                <w:rStyle w:val="Emphasis"/>
              </w:rPr>
              <w:t>A</w:t>
            </w:r>
          </w:p>
        </w:tc>
        <w:tc>
          <w:tcPr>
            <w:tcW w:w="142" w:type="dxa"/>
            <w:vAlign w:val="center"/>
          </w:tcPr>
          <w:p w14:paraId="2CD167EF" w14:textId="77777777" w:rsidR="00725009" w:rsidRDefault="00725009" w:rsidP="00725009"/>
        </w:tc>
        <w:tc>
          <w:tcPr>
            <w:tcW w:w="2977" w:type="dxa"/>
            <w:vAlign w:val="center"/>
          </w:tcPr>
          <w:p w14:paraId="788D1476" w14:textId="1AEE7FEA" w:rsidR="00725009" w:rsidRPr="00FA4DB0" w:rsidRDefault="00BC06DB" w:rsidP="00725009">
            <w:r>
              <w:t>Scarborough, ON M1M</w:t>
            </w:r>
            <w:r w:rsidR="00202787">
              <w:t xml:space="preserve"> 1*5</w:t>
            </w:r>
          </w:p>
        </w:tc>
      </w:tr>
      <w:tr w:rsidR="00725009" w14:paraId="083A346C" w14:textId="77777777" w:rsidTr="00DD7ABE">
        <w:trPr>
          <w:trHeight w:val="60"/>
        </w:trPr>
        <w:tc>
          <w:tcPr>
            <w:tcW w:w="10790" w:type="dxa"/>
            <w:gridSpan w:val="17"/>
            <w:tcBorders>
              <w:bottom w:val="single" w:sz="24" w:space="0" w:color="CADEE5" w:themeColor="background2"/>
            </w:tcBorders>
            <w:vAlign w:val="center"/>
          </w:tcPr>
          <w:p w14:paraId="3D087340" w14:textId="77777777" w:rsidR="00725009" w:rsidRDefault="00725009" w:rsidP="00725009"/>
        </w:tc>
      </w:tr>
      <w:tr w:rsidR="00725009" w14:paraId="36042178" w14:textId="77777777" w:rsidTr="005E09DE">
        <w:trPr>
          <w:trHeight w:val="174"/>
        </w:trPr>
        <w:tc>
          <w:tcPr>
            <w:tcW w:w="6946" w:type="dxa"/>
            <w:gridSpan w:val="11"/>
            <w:vMerge w:val="restart"/>
            <w:tcBorders>
              <w:top w:val="single" w:sz="24" w:space="0" w:color="CADEE5" w:themeColor="background2"/>
              <w:bottom w:val="single" w:sz="8" w:space="0" w:color="2C3B57" w:themeColor="text2"/>
            </w:tcBorders>
            <w:vAlign w:val="bottom"/>
          </w:tcPr>
          <w:p w14:paraId="3BF9C25D" w14:textId="77777777" w:rsidR="00725009" w:rsidRPr="005F5561" w:rsidRDefault="006F1E1D" w:rsidP="00725009">
            <w:pPr>
              <w:pStyle w:val="Heading3"/>
            </w:pPr>
            <w:sdt>
              <w:sdtPr>
                <w:id w:val="723336852"/>
                <w:placeholder>
                  <w:docPart w:val="265F4D0FCE22456E87D61E7465CAB22C"/>
                </w:placeholder>
                <w:temporary/>
                <w:showingPlcHdr/>
                <w15:appearance w15:val="hidden"/>
              </w:sdtPr>
              <w:sdtEndPr/>
              <w:sdtContent>
                <w:r w:rsidR="00725009" w:rsidRPr="005F5561">
                  <w:t>Objective</w:t>
                </w:r>
              </w:sdtContent>
            </w:sdt>
          </w:p>
        </w:tc>
        <w:tc>
          <w:tcPr>
            <w:tcW w:w="284" w:type="dxa"/>
            <w:vMerge w:val="restart"/>
            <w:tcBorders>
              <w:top w:val="single" w:sz="24" w:space="0" w:color="CADEE5" w:themeColor="background2"/>
            </w:tcBorders>
            <w:vAlign w:val="bottom"/>
          </w:tcPr>
          <w:p w14:paraId="77A24D49" w14:textId="77777777" w:rsidR="00725009" w:rsidRDefault="00725009" w:rsidP="00725009"/>
        </w:tc>
        <w:tc>
          <w:tcPr>
            <w:tcW w:w="3560" w:type="dxa"/>
            <w:gridSpan w:val="5"/>
            <w:tcBorders>
              <w:top w:val="single" w:sz="24" w:space="0" w:color="CADEE5" w:themeColor="background2"/>
            </w:tcBorders>
            <w:vAlign w:val="bottom"/>
          </w:tcPr>
          <w:p w14:paraId="287BF21E" w14:textId="77777777" w:rsidR="00725009" w:rsidRDefault="00725009" w:rsidP="00725009"/>
        </w:tc>
      </w:tr>
      <w:tr w:rsidR="00725009" w14:paraId="5FD34E2A" w14:textId="77777777" w:rsidTr="00DD7ABE">
        <w:trPr>
          <w:trHeight w:val="40"/>
        </w:trPr>
        <w:tc>
          <w:tcPr>
            <w:tcW w:w="6946" w:type="dxa"/>
            <w:gridSpan w:val="11"/>
            <w:vMerge/>
            <w:tcBorders>
              <w:bottom w:val="single" w:sz="8" w:space="0" w:color="2C3B57" w:themeColor="text2"/>
            </w:tcBorders>
            <w:vAlign w:val="bottom"/>
          </w:tcPr>
          <w:p w14:paraId="5784D7C0" w14:textId="77777777" w:rsidR="00725009" w:rsidRPr="005F5561" w:rsidRDefault="00725009" w:rsidP="00725009">
            <w:pPr>
              <w:pStyle w:val="Heading3"/>
            </w:pPr>
          </w:p>
        </w:tc>
        <w:tc>
          <w:tcPr>
            <w:tcW w:w="284" w:type="dxa"/>
            <w:vMerge/>
            <w:vAlign w:val="bottom"/>
          </w:tcPr>
          <w:p w14:paraId="1E55D4D1" w14:textId="77777777" w:rsidR="00725009" w:rsidRDefault="00725009" w:rsidP="00725009"/>
        </w:tc>
        <w:tc>
          <w:tcPr>
            <w:tcW w:w="3560" w:type="dxa"/>
            <w:gridSpan w:val="5"/>
            <w:shd w:val="clear" w:color="auto" w:fill="CADEE5" w:themeFill="background2"/>
            <w:vAlign w:val="bottom"/>
          </w:tcPr>
          <w:p w14:paraId="5DD21743" w14:textId="77777777" w:rsidR="00725009" w:rsidRDefault="006F1E1D" w:rsidP="00725009">
            <w:pPr>
              <w:pStyle w:val="Heading3"/>
            </w:pPr>
            <w:sdt>
              <w:sdtPr>
                <w:id w:val="-2075571490"/>
                <w:placeholder>
                  <w:docPart w:val="EF75B3A01EC24EFE8D42AB90DB441843"/>
                </w:placeholder>
                <w:temporary/>
                <w:showingPlcHdr/>
                <w15:appearance w15:val="hidden"/>
              </w:sdtPr>
              <w:sdtEndPr/>
              <w:sdtContent>
                <w:r w:rsidR="00725009" w:rsidRPr="00AD0DDD">
                  <w:t>Education</w:t>
                </w:r>
              </w:sdtContent>
            </w:sdt>
          </w:p>
        </w:tc>
      </w:tr>
      <w:tr w:rsidR="00725009" w14:paraId="7A830455" w14:textId="77777777" w:rsidTr="00DD7ABE">
        <w:trPr>
          <w:trHeight w:val="1005"/>
        </w:trPr>
        <w:tc>
          <w:tcPr>
            <w:tcW w:w="6946" w:type="dxa"/>
            <w:gridSpan w:val="11"/>
            <w:tcBorders>
              <w:top w:val="single" w:sz="8" w:space="0" w:color="2C3B57" w:themeColor="text2"/>
            </w:tcBorders>
          </w:tcPr>
          <w:p w14:paraId="486A7F84" w14:textId="01991817" w:rsidR="006C7BF5" w:rsidRPr="00564638" w:rsidRDefault="00B25643" w:rsidP="006C7BF5">
            <w:pPr>
              <w:pStyle w:val="Text"/>
              <w:jc w:val="both"/>
              <w:rPr>
                <w:sz w:val="20"/>
                <w:szCs w:val="20"/>
              </w:rPr>
            </w:pPr>
            <w:r w:rsidRPr="00564638">
              <w:rPr>
                <w:sz w:val="20"/>
                <w:szCs w:val="20"/>
              </w:rPr>
              <w:t xml:space="preserve">Being energetic, self-motivated, and hard working with an interest in the various </w:t>
            </w:r>
            <w:r w:rsidR="006F1E1D" w:rsidRPr="00564638">
              <w:rPr>
                <w:sz w:val="20"/>
                <w:szCs w:val="20"/>
              </w:rPr>
              <w:t>fields</w:t>
            </w:r>
            <w:r w:rsidRPr="00564638">
              <w:rPr>
                <w:sz w:val="20"/>
                <w:szCs w:val="20"/>
              </w:rPr>
              <w:t xml:space="preserve"> in </w:t>
            </w:r>
            <w:r w:rsidR="006F1E1D" w:rsidRPr="00564638">
              <w:rPr>
                <w:sz w:val="20"/>
                <w:szCs w:val="20"/>
              </w:rPr>
              <w:t>life</w:t>
            </w:r>
            <w:r w:rsidRPr="00564638">
              <w:rPr>
                <w:sz w:val="20"/>
                <w:szCs w:val="20"/>
              </w:rPr>
              <w:t xml:space="preserve"> and keen to learn new skills. I am seeking a </w:t>
            </w:r>
            <w:r w:rsidR="006C3BF4">
              <w:rPr>
                <w:sz w:val="20"/>
                <w:szCs w:val="20"/>
              </w:rPr>
              <w:t>job</w:t>
            </w:r>
            <w:r w:rsidRPr="00564638">
              <w:rPr>
                <w:sz w:val="20"/>
                <w:szCs w:val="20"/>
              </w:rPr>
              <w:t xml:space="preserve"> in </w:t>
            </w:r>
            <w:r w:rsidR="006C3BF4">
              <w:rPr>
                <w:sz w:val="20"/>
                <w:szCs w:val="20"/>
              </w:rPr>
              <w:t xml:space="preserve">Personal </w:t>
            </w:r>
            <w:r w:rsidR="00056BC2" w:rsidRPr="00564638">
              <w:rPr>
                <w:sz w:val="20"/>
                <w:szCs w:val="20"/>
              </w:rPr>
              <w:t>Support Worker</w:t>
            </w:r>
            <w:r w:rsidRPr="00564638">
              <w:rPr>
                <w:sz w:val="20"/>
                <w:szCs w:val="20"/>
              </w:rPr>
              <w:t xml:space="preserve"> through which my skills will be further developed and my eagerness to learn will be fully utilized.</w:t>
            </w:r>
          </w:p>
        </w:tc>
        <w:tc>
          <w:tcPr>
            <w:tcW w:w="284" w:type="dxa"/>
            <w:vMerge w:val="restart"/>
            <w:vAlign w:val="center"/>
          </w:tcPr>
          <w:p w14:paraId="38AAD820" w14:textId="77777777" w:rsidR="00725009" w:rsidRDefault="00725009" w:rsidP="00725009"/>
        </w:tc>
        <w:tc>
          <w:tcPr>
            <w:tcW w:w="3560" w:type="dxa"/>
            <w:gridSpan w:val="5"/>
            <w:vMerge w:val="restart"/>
            <w:shd w:val="clear" w:color="auto" w:fill="CADEE5" w:themeFill="background2"/>
          </w:tcPr>
          <w:p w14:paraId="42C31665" w14:textId="77777777" w:rsidR="00F119E9" w:rsidRDefault="00F119E9" w:rsidP="006F6B0B">
            <w:pPr>
              <w:pStyle w:val="Text"/>
              <w:ind w:left="0"/>
              <w:rPr>
                <w:u w:val="single"/>
              </w:rPr>
            </w:pPr>
          </w:p>
          <w:p w14:paraId="522BDFAF" w14:textId="77777777" w:rsidR="00F119E9" w:rsidRPr="001E046D" w:rsidRDefault="00F119E9" w:rsidP="00F119E9">
            <w:pPr>
              <w:pStyle w:val="Text"/>
              <w:ind w:left="0"/>
              <w:rPr>
                <w:u w:val="single"/>
              </w:rPr>
            </w:pPr>
            <w:r>
              <w:rPr>
                <w:u w:val="single"/>
              </w:rPr>
              <w:t>Developmental Services Worker</w:t>
            </w:r>
          </w:p>
          <w:p w14:paraId="78310F24" w14:textId="77777777" w:rsidR="00F119E9" w:rsidRPr="003759F5" w:rsidRDefault="00F119E9" w:rsidP="00F119E9">
            <w:pPr>
              <w:pStyle w:val="Text"/>
              <w:ind w:left="0"/>
            </w:pPr>
            <w:r>
              <w:t>Fanshawe College, Toronto, ON</w:t>
            </w:r>
          </w:p>
          <w:p w14:paraId="795D16B8" w14:textId="77777777" w:rsidR="00F119E9" w:rsidRDefault="00F119E9" w:rsidP="006F6B0B">
            <w:pPr>
              <w:pStyle w:val="Text"/>
              <w:ind w:left="0"/>
              <w:rPr>
                <w:u w:val="single"/>
              </w:rPr>
            </w:pPr>
          </w:p>
          <w:p w14:paraId="2CC10A96" w14:textId="513F02D9" w:rsidR="001E046D" w:rsidRDefault="00EC33AE" w:rsidP="006F6B0B">
            <w:pPr>
              <w:pStyle w:val="Text"/>
              <w:ind w:left="0"/>
              <w:rPr>
                <w:u w:val="single"/>
              </w:rPr>
            </w:pPr>
            <w:r>
              <w:rPr>
                <w:u w:val="single"/>
              </w:rPr>
              <w:t xml:space="preserve">Major in Science </w:t>
            </w:r>
          </w:p>
          <w:p w14:paraId="7955EF65" w14:textId="7A66BB3E" w:rsidR="001E046D" w:rsidRPr="00EC33AE" w:rsidRDefault="00EC33AE" w:rsidP="003759F5">
            <w:pPr>
              <w:pStyle w:val="Text"/>
              <w:ind w:left="0"/>
            </w:pPr>
            <w:proofErr w:type="spellStart"/>
            <w:r>
              <w:t>Jorpati</w:t>
            </w:r>
            <w:proofErr w:type="spellEnd"/>
            <w:r>
              <w:t>, Kathmandu, Nepal</w:t>
            </w:r>
          </w:p>
          <w:p w14:paraId="549EA70D" w14:textId="77777777" w:rsidR="00725009" w:rsidRDefault="00725009" w:rsidP="0047454D">
            <w:pPr>
              <w:pStyle w:val="Text"/>
              <w:ind w:left="0"/>
            </w:pPr>
          </w:p>
          <w:p w14:paraId="34AE75C5" w14:textId="77777777" w:rsidR="00725009" w:rsidRDefault="00725009" w:rsidP="00EE5217">
            <w:pPr>
              <w:pStyle w:val="Text"/>
              <w:ind w:left="0"/>
            </w:pPr>
          </w:p>
          <w:p w14:paraId="23E8C61C" w14:textId="225FDF81" w:rsidR="00725009" w:rsidRDefault="006F1E1D" w:rsidP="00725009">
            <w:pPr>
              <w:pStyle w:val="Heading3"/>
              <w:rPr>
                <w:noProof/>
                <w:lang w:val="en-AU" w:eastAsia="en-AU"/>
              </w:rPr>
            </w:pPr>
            <w:sdt>
              <w:sdtPr>
                <w:rPr>
                  <w:noProof/>
                  <w:lang w:val="en-AU" w:eastAsia="en-AU"/>
                </w:rPr>
                <w:id w:val="2131589075"/>
                <w:placeholder>
                  <w:docPart w:val="E6AF62380B4044BC9921CC895A86A6CC"/>
                </w:placeholder>
                <w:temporary/>
                <w:showingPlcHdr/>
                <w15:appearance w15:val="hidden"/>
              </w:sdtPr>
              <w:sdtEndPr/>
              <w:sdtContent>
                <w:r w:rsidR="00725009" w:rsidRPr="00A520FA">
                  <w:rPr>
                    <w:noProof/>
                    <w:lang w:eastAsia="en-AU"/>
                  </w:rPr>
                  <w:t>KEY SKILLS</w:t>
                </w:r>
              </w:sdtContent>
            </w:sdt>
          </w:p>
          <w:p w14:paraId="17F2E143" w14:textId="1A5438D7" w:rsidR="00A63C8D" w:rsidRDefault="00AF24E7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A63C8D">
              <w:rPr>
                <w:szCs w:val="20"/>
              </w:rPr>
              <w:t>D</w:t>
            </w:r>
            <w:r w:rsidR="00576FD6">
              <w:rPr>
                <w:szCs w:val="20"/>
              </w:rPr>
              <w:t>evelopment</w:t>
            </w:r>
            <w:r w:rsidRPr="00A63C8D">
              <w:rPr>
                <w:szCs w:val="20"/>
              </w:rPr>
              <w:t xml:space="preserve"> &amp; </w:t>
            </w:r>
            <w:r w:rsidR="00576FD6">
              <w:rPr>
                <w:szCs w:val="20"/>
              </w:rPr>
              <w:t>delivery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>of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>programs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>for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>people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>with</w:t>
            </w:r>
            <w:r w:rsidRPr="00A63C8D">
              <w:rPr>
                <w:szCs w:val="20"/>
              </w:rPr>
              <w:t xml:space="preserve"> </w:t>
            </w:r>
            <w:r w:rsidR="00576FD6">
              <w:rPr>
                <w:szCs w:val="20"/>
              </w:rPr>
              <w:t xml:space="preserve">intellectual &amp; </w:t>
            </w:r>
            <w:r w:rsidR="00A63C8D">
              <w:rPr>
                <w:szCs w:val="20"/>
              </w:rPr>
              <w:t>developmental</w:t>
            </w:r>
            <w:r w:rsidR="00576FD6">
              <w:rPr>
                <w:szCs w:val="20"/>
              </w:rPr>
              <w:t xml:space="preserve"> </w:t>
            </w:r>
            <w:r w:rsidR="00A63C8D">
              <w:rPr>
                <w:szCs w:val="20"/>
              </w:rPr>
              <w:t>disability</w:t>
            </w:r>
          </w:p>
          <w:p w14:paraId="514CE6F8" w14:textId="5DB5866D" w:rsidR="00EB0246" w:rsidRPr="00A63C8D" w:rsidRDefault="00EB0246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A63C8D">
              <w:rPr>
                <w:rFonts w:eastAsia="Times New Roman"/>
                <w:color w:val="374151"/>
                <w:szCs w:val="20"/>
                <w:lang w:val="en-AU" w:eastAsia="zh-CN" w:bidi="th-TH"/>
              </w:rPr>
              <w:t>Ensures and promotes resident-</w:t>
            </w:r>
            <w:proofErr w:type="spellStart"/>
            <w:r w:rsidRPr="00A63C8D">
              <w:rPr>
                <w:rFonts w:eastAsia="Times New Roman"/>
                <w:color w:val="374151"/>
                <w:szCs w:val="20"/>
                <w:lang w:val="en-AU" w:eastAsia="zh-CN" w:bidi="th-TH"/>
              </w:rPr>
              <w:t>centered</w:t>
            </w:r>
            <w:proofErr w:type="spellEnd"/>
            <w:r w:rsidRPr="00A63C8D">
              <w:rPr>
                <w:rFonts w:eastAsia="Times New Roman"/>
                <w:color w:val="374151"/>
                <w:szCs w:val="20"/>
                <w:lang w:val="en-AU" w:eastAsia="zh-CN" w:bidi="th-TH"/>
              </w:rPr>
              <w:t xml:space="preserve"> care to fulfill residents' needs.</w:t>
            </w:r>
          </w:p>
          <w:p w14:paraId="0E45AC16" w14:textId="77777777" w:rsidR="00EB0246" w:rsidRPr="00EB0246" w:rsidRDefault="00EB0246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EB0246">
              <w:rPr>
                <w:rFonts w:eastAsia="Times New Roman"/>
                <w:color w:val="374151"/>
                <w:szCs w:val="20"/>
                <w:lang w:val="en-AU" w:eastAsia="zh-CN" w:bidi="th-TH"/>
              </w:rPr>
              <w:t>Offers supervision and aid to residents in daily activities like eating, dressing, transferring, toileting, hygiene, grooming, and bathing, based on their individual care plans.</w:t>
            </w:r>
          </w:p>
          <w:p w14:paraId="21E7825D" w14:textId="77777777" w:rsidR="00EB0246" w:rsidRPr="00EB0246" w:rsidRDefault="00EB0246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EB0246">
              <w:rPr>
                <w:rFonts w:eastAsia="Times New Roman"/>
                <w:color w:val="374151"/>
                <w:szCs w:val="20"/>
                <w:lang w:val="en-AU" w:eastAsia="zh-CN" w:bidi="th-TH"/>
              </w:rPr>
              <w:t>Supports residents in maintaining their senses and communication by encouraging the use of sensory aids like glasses and hearing aids.</w:t>
            </w:r>
          </w:p>
          <w:p w14:paraId="4980F05E" w14:textId="77777777" w:rsidR="00EB0246" w:rsidRPr="00EB0246" w:rsidRDefault="00EB0246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EB0246">
              <w:rPr>
                <w:rFonts w:eastAsia="Times New Roman"/>
                <w:color w:val="374151"/>
                <w:szCs w:val="20"/>
                <w:lang w:val="en-AU" w:eastAsia="zh-CN" w:bidi="th-TH"/>
              </w:rPr>
              <w:t>Provides support for cognitive, social, emotional, and spiritual well-being.</w:t>
            </w:r>
          </w:p>
          <w:p w14:paraId="72922408" w14:textId="77777777" w:rsidR="00EB0246" w:rsidRPr="00EB0246" w:rsidRDefault="00EB0246" w:rsidP="00EB0246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eastAsia="Times New Roman"/>
                <w:color w:val="374151"/>
                <w:szCs w:val="20"/>
                <w:lang w:val="en-AU" w:eastAsia="zh-CN" w:bidi="th-TH"/>
              </w:rPr>
            </w:pPr>
            <w:r w:rsidRPr="00EB0246">
              <w:rPr>
                <w:rFonts w:eastAsia="Times New Roman"/>
                <w:color w:val="374151"/>
                <w:szCs w:val="20"/>
                <w:lang w:val="en-AU" w:eastAsia="zh-CN" w:bidi="th-TH"/>
              </w:rPr>
              <w:t>Administers oral and dental care.</w:t>
            </w:r>
          </w:p>
          <w:p w14:paraId="6C2C4C96" w14:textId="43C6058C" w:rsidR="0035351C" w:rsidRPr="00A63C8D" w:rsidRDefault="00EB0246" w:rsidP="00A63C8D">
            <w:pPr>
              <w:numPr>
                <w:ilvl w:val="0"/>
                <w:numId w:val="18"/>
              </w:numPr>
              <w:pBdr>
                <w:top w:val="single" w:sz="2" w:space="0" w:color="D9D9E3"/>
                <w:left w:val="single" w:sz="2" w:space="5" w:color="D9D9E3"/>
                <w:bottom w:val="single" w:sz="2" w:space="0" w:color="D9D9E3"/>
                <w:right w:val="single" w:sz="2" w:space="0" w:color="D9D9E3"/>
              </w:pBdr>
              <w:shd w:val="clear" w:color="auto" w:fill="F7F7F8"/>
              <w:rPr>
                <w:rFonts w:ascii="Segoe UI" w:eastAsia="Times New Roman" w:hAnsi="Segoe UI" w:cs="Segoe UI"/>
                <w:color w:val="374151"/>
                <w:sz w:val="24"/>
                <w:lang w:val="en-AU" w:eastAsia="zh-CN" w:bidi="th-TH"/>
              </w:rPr>
            </w:pPr>
            <w:r w:rsidRPr="00EB0246">
              <w:rPr>
                <w:rFonts w:eastAsia="Times New Roman"/>
                <w:color w:val="374151"/>
                <w:szCs w:val="20"/>
                <w:lang w:val="en-AU" w:eastAsia="zh-CN" w:bidi="th-TH"/>
              </w:rPr>
              <w:t>Carries out additional assigned responsibilities</w:t>
            </w:r>
            <w:r w:rsidR="00A63C8D">
              <w:rPr>
                <w:rFonts w:ascii="Segoe UI" w:eastAsia="Times New Roman" w:hAnsi="Segoe UI" w:cs="Segoe UI"/>
                <w:color w:val="374151"/>
                <w:sz w:val="24"/>
                <w:lang w:val="en-AU" w:eastAsia="zh-CN" w:bidi="th-TH"/>
              </w:rPr>
              <w:t>.</w:t>
            </w:r>
          </w:p>
        </w:tc>
      </w:tr>
      <w:tr w:rsidR="00725009" w14:paraId="5FAC60E9" w14:textId="77777777" w:rsidTr="00DD7ABE">
        <w:trPr>
          <w:trHeight w:val="460"/>
        </w:trPr>
        <w:tc>
          <w:tcPr>
            <w:tcW w:w="6946" w:type="dxa"/>
            <w:gridSpan w:val="11"/>
            <w:tcBorders>
              <w:bottom w:val="single" w:sz="8" w:space="0" w:color="2C3B57" w:themeColor="text2"/>
            </w:tcBorders>
            <w:vAlign w:val="bottom"/>
          </w:tcPr>
          <w:p w14:paraId="0F4A3C2D" w14:textId="77777777" w:rsidR="00725009" w:rsidRDefault="006F1E1D" w:rsidP="00725009">
            <w:pPr>
              <w:pStyle w:val="Heading3"/>
            </w:pPr>
            <w:sdt>
              <w:sdtPr>
                <w:id w:val="1813675065"/>
                <w:placeholder>
                  <w:docPart w:val="C8663CF71E804469AC7606EC73515915"/>
                </w:placeholder>
                <w:temporary/>
                <w:showingPlcHdr/>
                <w15:appearance w15:val="hidden"/>
              </w:sdtPr>
              <w:sdtEndPr/>
              <w:sdtContent>
                <w:r w:rsidR="00725009" w:rsidRPr="00560EA0">
                  <w:t>Experience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2DF3313D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65B4AF0D" w14:textId="77777777" w:rsidR="00725009" w:rsidRDefault="00725009" w:rsidP="00725009"/>
        </w:tc>
      </w:tr>
      <w:tr w:rsidR="00725009" w14:paraId="6911D257" w14:textId="77777777" w:rsidTr="00F83612">
        <w:trPr>
          <w:trHeight w:val="7252"/>
        </w:trPr>
        <w:tc>
          <w:tcPr>
            <w:tcW w:w="6946" w:type="dxa"/>
            <w:gridSpan w:val="11"/>
            <w:tcBorders>
              <w:top w:val="single" w:sz="8" w:space="0" w:color="2C3B57" w:themeColor="text2"/>
            </w:tcBorders>
          </w:tcPr>
          <w:p w14:paraId="3AC08AE6" w14:textId="4C351C26" w:rsidR="00B345C1" w:rsidRDefault="00B345C1" w:rsidP="00B345C1">
            <w:pPr>
              <w:pStyle w:val="Dates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   </w:t>
            </w:r>
            <w:r w:rsidRPr="00564638">
              <w:rPr>
                <w:szCs w:val="20"/>
              </w:rPr>
              <w:t>February 20</w:t>
            </w:r>
            <w:r w:rsidR="00252BC7">
              <w:rPr>
                <w:szCs w:val="20"/>
              </w:rPr>
              <w:t>19-2020</w:t>
            </w:r>
          </w:p>
          <w:p w14:paraId="3910D092" w14:textId="77777777" w:rsidR="00EB4C34" w:rsidRPr="00564638" w:rsidRDefault="00EB4C34" w:rsidP="00B345C1">
            <w:pPr>
              <w:pStyle w:val="Dates"/>
              <w:ind w:left="0"/>
              <w:jc w:val="both"/>
              <w:rPr>
                <w:bCs/>
                <w:szCs w:val="20"/>
              </w:rPr>
            </w:pPr>
          </w:p>
          <w:p w14:paraId="079D7CC3" w14:textId="0D648E3D" w:rsidR="00B345C1" w:rsidRDefault="00B345C1" w:rsidP="00B345C1">
            <w:pPr>
              <w:pStyle w:val="Text"/>
              <w:jc w:val="both"/>
              <w:rPr>
                <w:b/>
                <w:bCs/>
                <w:sz w:val="20"/>
                <w:szCs w:val="20"/>
              </w:rPr>
            </w:pPr>
            <w:r w:rsidRPr="00564638">
              <w:rPr>
                <w:b/>
                <w:bCs/>
                <w:sz w:val="20"/>
                <w:szCs w:val="20"/>
              </w:rPr>
              <w:t xml:space="preserve">Support Worker ● </w:t>
            </w:r>
            <w:r w:rsidR="00252BC7">
              <w:rPr>
                <w:b/>
                <w:bCs/>
                <w:sz w:val="20"/>
                <w:szCs w:val="20"/>
              </w:rPr>
              <w:t>Orchid Care Home, Bashundhara, Kathmandu, Nepal</w:t>
            </w:r>
          </w:p>
          <w:p w14:paraId="25BC8FBB" w14:textId="77777777" w:rsidR="00600F97" w:rsidRDefault="00600F97" w:rsidP="00B345C1">
            <w:pPr>
              <w:pStyle w:val="Dates"/>
              <w:ind w:left="0"/>
              <w:jc w:val="both"/>
              <w:rPr>
                <w:szCs w:val="20"/>
              </w:rPr>
            </w:pPr>
          </w:p>
          <w:p w14:paraId="0F55A348" w14:textId="77777777" w:rsidR="00600F97" w:rsidRDefault="00600F97" w:rsidP="00B345C1">
            <w:pPr>
              <w:pStyle w:val="Dates"/>
              <w:ind w:left="0"/>
              <w:jc w:val="both"/>
              <w:rPr>
                <w:szCs w:val="20"/>
              </w:rPr>
            </w:pPr>
          </w:p>
          <w:p w14:paraId="730EA6A7" w14:textId="4DE2C2BD" w:rsidR="00725009" w:rsidRPr="00564638" w:rsidRDefault="00B345C1" w:rsidP="00B345C1">
            <w:pPr>
              <w:pStyle w:val="Dates"/>
              <w:ind w:left="0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   </w:t>
            </w:r>
            <w:r w:rsidR="00116E1D">
              <w:rPr>
                <w:szCs w:val="20"/>
              </w:rPr>
              <w:t xml:space="preserve">December 2022- Present </w:t>
            </w:r>
          </w:p>
          <w:p w14:paraId="1F173BA6" w14:textId="0201A144" w:rsidR="000E3A06" w:rsidRPr="00DD7ABE" w:rsidRDefault="00152FC4" w:rsidP="00DD7ABE">
            <w:pPr>
              <w:pStyle w:val="Text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Home Support Worker </w:t>
            </w:r>
            <w:r w:rsidR="0007542A" w:rsidRPr="00564638">
              <w:rPr>
                <w:b/>
                <w:bCs/>
                <w:sz w:val="20"/>
                <w:szCs w:val="20"/>
              </w:rPr>
              <w:t>●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29430C">
              <w:rPr>
                <w:b/>
                <w:bCs/>
                <w:sz w:val="20"/>
                <w:szCs w:val="20"/>
              </w:rPr>
              <w:t>Home Instead, Burlington, ON</w:t>
            </w:r>
          </w:p>
          <w:p w14:paraId="43028898" w14:textId="141FECC9" w:rsidR="0077383B" w:rsidRPr="00054C39" w:rsidRDefault="0077383B" w:rsidP="00C1745F">
            <w:pPr>
              <w:pStyle w:val="Text"/>
              <w:numPr>
                <w:ilvl w:val="0"/>
                <w:numId w:val="15"/>
              </w:numPr>
              <w:jc w:val="both"/>
              <w:rPr>
                <w:b/>
                <w:bCs/>
                <w:szCs w:val="22"/>
              </w:rPr>
            </w:pPr>
            <w:r w:rsidRPr="00054C39">
              <w:rPr>
                <w:sz w:val="20"/>
                <w:szCs w:val="20"/>
              </w:rPr>
              <w:t>Support clients to participate in age-appropriate activities and tasks including employment</w:t>
            </w:r>
            <w:r w:rsidR="00B72260" w:rsidRPr="00054C39">
              <w:rPr>
                <w:sz w:val="20"/>
                <w:szCs w:val="20"/>
              </w:rPr>
              <w:t>,</w:t>
            </w:r>
            <w:r w:rsidRPr="00054C39">
              <w:rPr>
                <w:sz w:val="20"/>
                <w:szCs w:val="20"/>
              </w:rPr>
              <w:t xml:space="preserve"> home support and community access.</w:t>
            </w:r>
          </w:p>
          <w:p w14:paraId="533F0ADB" w14:textId="426DCC62" w:rsidR="0077383B" w:rsidRPr="00C1745F" w:rsidRDefault="0077383B" w:rsidP="00C1745F">
            <w:pPr>
              <w:pStyle w:val="Text"/>
              <w:numPr>
                <w:ilvl w:val="0"/>
                <w:numId w:val="15"/>
              </w:numPr>
              <w:jc w:val="both"/>
              <w:rPr>
                <w:b/>
                <w:bCs/>
                <w:szCs w:val="22"/>
              </w:rPr>
            </w:pPr>
            <w:r w:rsidRPr="00054C39">
              <w:rPr>
                <w:sz w:val="20"/>
                <w:szCs w:val="20"/>
              </w:rPr>
              <w:t xml:space="preserve">Provide direct care assistance to each client in accordance with their service plan and as </w:t>
            </w:r>
            <w:r w:rsidR="00B72260" w:rsidRPr="00054C39">
              <w:rPr>
                <w:sz w:val="20"/>
                <w:szCs w:val="20"/>
              </w:rPr>
              <w:t>directed by</w:t>
            </w:r>
            <w:r w:rsidRPr="00054C39">
              <w:rPr>
                <w:sz w:val="20"/>
                <w:szCs w:val="20"/>
              </w:rPr>
              <w:t xml:space="preserve"> my manager.</w:t>
            </w:r>
          </w:p>
          <w:p w14:paraId="10D9AA8A" w14:textId="77777777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after="100" w:after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Providing personal care, hygiene, and assistance with activities of daily living (bathing, toileting, skincare, light meal preparation, feeding, etc)</w:t>
            </w:r>
          </w:p>
          <w:p w14:paraId="097030AB" w14:textId="77777777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Adhere to the safe work/risk management policies and procedures of Spectrum Health Care</w:t>
            </w:r>
          </w:p>
          <w:p w14:paraId="3007CACF" w14:textId="77777777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Work within the Ethical Practice Framework of Spectrum Health Care</w:t>
            </w:r>
          </w:p>
          <w:p w14:paraId="35FC41CF" w14:textId="77777777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Understands the range of services provided by each division of the Spectrum family and how it contributes to our model of Total Care</w:t>
            </w:r>
          </w:p>
          <w:p w14:paraId="297564F6" w14:textId="34099087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 xml:space="preserve">Continually assesses, anticipates, identifies, and responds to new and changing needs of patients and communicates available Total Care resources to patients when </w:t>
            </w:r>
            <w:r w:rsidR="00B72260"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appropriate.</w:t>
            </w:r>
          </w:p>
          <w:p w14:paraId="15991CA6" w14:textId="0851680F" w:rsidR="00C1745F" w:rsidRPr="00C1745F" w:rsidRDefault="00C1745F" w:rsidP="00C1745F">
            <w:pPr>
              <w:numPr>
                <w:ilvl w:val="0"/>
                <w:numId w:val="15"/>
              </w:numPr>
              <w:shd w:val="clear" w:color="auto" w:fill="FFFFFF"/>
              <w:spacing w:before="100" w:beforeAutospacing="1"/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</w:pPr>
            <w:r w:rsidRPr="00C1745F"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Performing any other delegated tasks facilitated by regulated health professionals in compliance with the Spectrum Home Support Superviso</w:t>
            </w:r>
            <w:r>
              <w:rPr>
                <w:rFonts w:ascii="Arial" w:eastAsia="Times New Roman" w:hAnsi="Arial" w:cs="Arial"/>
                <w:color w:val="444545"/>
                <w:sz w:val="21"/>
                <w:szCs w:val="21"/>
                <w:lang w:val="en-AU" w:eastAsia="zh-CN" w:bidi="th-TH"/>
              </w:rPr>
              <w:t>r.</w:t>
            </w:r>
          </w:p>
          <w:p w14:paraId="73381BEE" w14:textId="136369CB" w:rsidR="0079476D" w:rsidRPr="00C1745F" w:rsidRDefault="0077383B" w:rsidP="00C1745F">
            <w:pPr>
              <w:pStyle w:val="Experience"/>
              <w:numPr>
                <w:ilvl w:val="0"/>
                <w:numId w:val="15"/>
              </w:numPr>
              <w:rPr>
                <w:rFonts w:ascii="Calibri" w:hAnsi="Calibri" w:cs="Calibri"/>
                <w:sz w:val="24"/>
                <w:szCs w:val="26"/>
              </w:rPr>
            </w:pPr>
            <w:r w:rsidRPr="00054C39">
              <w:rPr>
                <w:sz w:val="20"/>
                <w:szCs w:val="20"/>
              </w:rPr>
              <w:t xml:space="preserve">Work in accordance with the medication administration policy, work health and safety procedure and client right’s policies including </w:t>
            </w:r>
            <w:r w:rsidRPr="00C1745F">
              <w:rPr>
                <w:sz w:val="20"/>
                <w:szCs w:val="20"/>
              </w:rPr>
              <w:t>privacy and confidentiality</w:t>
            </w:r>
            <w:r w:rsidR="00600F97" w:rsidRPr="00C1745F">
              <w:rPr>
                <w:sz w:val="20"/>
                <w:szCs w:val="20"/>
              </w:rPr>
              <w:t>.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4A9470AC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3BB35006" w14:textId="77777777" w:rsidR="00725009" w:rsidRDefault="00725009" w:rsidP="00725009"/>
        </w:tc>
      </w:tr>
      <w:tr w:rsidR="00725009" w14:paraId="5B2B3A38" w14:textId="77777777" w:rsidTr="00DD7ABE">
        <w:trPr>
          <w:trHeight w:val="60"/>
        </w:trPr>
        <w:tc>
          <w:tcPr>
            <w:tcW w:w="6946" w:type="dxa"/>
            <w:gridSpan w:val="11"/>
            <w:tcBorders>
              <w:bottom w:val="single" w:sz="8" w:space="0" w:color="2C3B57" w:themeColor="text2"/>
            </w:tcBorders>
            <w:vAlign w:val="bottom"/>
          </w:tcPr>
          <w:p w14:paraId="6BBF3D7A" w14:textId="6BFEABBD" w:rsidR="00526AFE" w:rsidRPr="00526AFE" w:rsidRDefault="00526AFE" w:rsidP="00600F97">
            <w:pPr>
              <w:pStyle w:val="Heading3"/>
              <w:ind w:left="0"/>
              <w:jc w:val="both"/>
            </w:pPr>
            <w:r>
              <w:t xml:space="preserve">Available </w:t>
            </w:r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22A6646A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6466E9FB" w14:textId="77777777" w:rsidR="00725009" w:rsidRDefault="00725009" w:rsidP="00725009"/>
        </w:tc>
      </w:tr>
      <w:tr w:rsidR="00725009" w14:paraId="69BFA34D" w14:textId="77777777" w:rsidTr="00F83612">
        <w:trPr>
          <w:trHeight w:val="65"/>
        </w:trPr>
        <w:tc>
          <w:tcPr>
            <w:tcW w:w="6946" w:type="dxa"/>
            <w:gridSpan w:val="11"/>
            <w:tcBorders>
              <w:top w:val="single" w:sz="8" w:space="0" w:color="2C3B57" w:themeColor="text2"/>
            </w:tcBorders>
          </w:tcPr>
          <w:p w14:paraId="24654FBC" w14:textId="3E4D7CDB" w:rsidR="00725009" w:rsidRPr="00560EA0" w:rsidRDefault="00526AFE" w:rsidP="00526AFE">
            <w:pPr>
              <w:pStyle w:val="Text"/>
              <w:ind w:left="0"/>
            </w:pPr>
            <w:r>
              <w:t xml:space="preserve">   </w:t>
            </w:r>
            <w:r w:rsidR="00600F97">
              <w:t>Morning, Evening, Night shifts.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5DB0AD85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5DFDB96E" w14:textId="77777777" w:rsidR="00725009" w:rsidRDefault="00725009" w:rsidP="00725009"/>
        </w:tc>
      </w:tr>
      <w:tr w:rsidR="00725009" w14:paraId="762034B8" w14:textId="77777777" w:rsidTr="005E09DE">
        <w:trPr>
          <w:trHeight w:val="624"/>
        </w:trPr>
        <w:tc>
          <w:tcPr>
            <w:tcW w:w="6946" w:type="dxa"/>
            <w:gridSpan w:val="11"/>
            <w:tcBorders>
              <w:bottom w:val="single" w:sz="8" w:space="0" w:color="2C3B57" w:themeColor="text2"/>
            </w:tcBorders>
            <w:vAlign w:val="bottom"/>
          </w:tcPr>
          <w:p w14:paraId="77E8A1DA" w14:textId="23864978" w:rsidR="00725009" w:rsidRPr="00560EA0" w:rsidRDefault="00526AFE" w:rsidP="00725009">
            <w:pPr>
              <w:pStyle w:val="Heading3"/>
            </w:pPr>
            <w:r>
              <w:t>Reference</w:t>
            </w:r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32962314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44CC8BE9" w14:textId="77777777" w:rsidR="00725009" w:rsidRDefault="00725009" w:rsidP="00725009"/>
        </w:tc>
      </w:tr>
      <w:tr w:rsidR="00725009" w14:paraId="11AC5270" w14:textId="77777777" w:rsidTr="00803FDC">
        <w:trPr>
          <w:trHeight w:val="40"/>
        </w:trPr>
        <w:tc>
          <w:tcPr>
            <w:tcW w:w="6946" w:type="dxa"/>
            <w:gridSpan w:val="11"/>
            <w:tcBorders>
              <w:top w:val="single" w:sz="8" w:space="0" w:color="2C3B57" w:themeColor="text2"/>
            </w:tcBorders>
          </w:tcPr>
          <w:p w14:paraId="6E915D59" w14:textId="1A611520" w:rsidR="00725009" w:rsidRPr="00F83612" w:rsidRDefault="00B87219" w:rsidP="00F83612">
            <w:pPr>
              <w:pStyle w:val="Text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 xml:space="preserve">Santosh </w:t>
            </w:r>
            <w:proofErr w:type="spellStart"/>
            <w:r>
              <w:rPr>
                <w:b/>
                <w:bCs/>
                <w:sz w:val="18"/>
                <w:szCs w:val="20"/>
              </w:rPr>
              <w:t>Ghime</w:t>
            </w:r>
            <w:r w:rsidR="00A91B09">
              <w:rPr>
                <w:b/>
                <w:bCs/>
                <w:sz w:val="18"/>
                <w:szCs w:val="20"/>
              </w:rPr>
              <w:t>r</w:t>
            </w:r>
            <w:r>
              <w:rPr>
                <w:b/>
                <w:bCs/>
                <w:sz w:val="18"/>
                <w:szCs w:val="20"/>
              </w:rPr>
              <w:t>e</w:t>
            </w:r>
            <w:proofErr w:type="spellEnd"/>
            <w:r w:rsidR="00F83612" w:rsidRPr="00F83612">
              <w:rPr>
                <w:b/>
                <w:bCs/>
                <w:sz w:val="18"/>
                <w:szCs w:val="20"/>
              </w:rPr>
              <w:t xml:space="preserve">                                                       </w:t>
            </w:r>
            <w:r w:rsidR="009D3B77">
              <w:rPr>
                <w:b/>
                <w:bCs/>
                <w:sz w:val="18"/>
                <w:szCs w:val="20"/>
              </w:rPr>
              <w:t xml:space="preserve">             </w:t>
            </w:r>
            <w:r>
              <w:rPr>
                <w:b/>
                <w:bCs/>
                <w:sz w:val="18"/>
                <w:szCs w:val="20"/>
              </w:rPr>
              <w:t>Pashmi</w:t>
            </w:r>
            <w:r w:rsidR="00A91B09">
              <w:rPr>
                <w:b/>
                <w:bCs/>
                <w:sz w:val="18"/>
                <w:szCs w:val="20"/>
              </w:rPr>
              <w:t>na Shakya</w:t>
            </w:r>
          </w:p>
          <w:p w14:paraId="2FCECA53" w14:textId="5584C32F" w:rsidR="00F83612" w:rsidRPr="00F83612" w:rsidRDefault="00526AFE" w:rsidP="00E718F0">
            <w:pPr>
              <w:pStyle w:val="Text"/>
              <w:rPr>
                <w:b/>
                <w:bCs/>
                <w:sz w:val="18"/>
                <w:szCs w:val="20"/>
              </w:rPr>
            </w:pPr>
            <w:r w:rsidRPr="00F83612">
              <w:rPr>
                <w:b/>
                <w:bCs/>
                <w:sz w:val="18"/>
                <w:szCs w:val="20"/>
              </w:rPr>
              <w:t xml:space="preserve">Admin Executive ● </w:t>
            </w:r>
            <w:r w:rsidR="00B87219">
              <w:rPr>
                <w:b/>
                <w:bCs/>
                <w:sz w:val="18"/>
                <w:szCs w:val="20"/>
              </w:rPr>
              <w:t>Home Instead</w:t>
            </w:r>
            <w:r w:rsidR="00F83612" w:rsidRPr="00F83612">
              <w:rPr>
                <w:b/>
                <w:bCs/>
                <w:sz w:val="18"/>
                <w:szCs w:val="20"/>
              </w:rPr>
              <w:t xml:space="preserve">                     Team Leader ●</w:t>
            </w:r>
            <w:r w:rsidR="00B87219">
              <w:rPr>
                <w:b/>
                <w:bCs/>
                <w:sz w:val="18"/>
                <w:szCs w:val="20"/>
              </w:rPr>
              <w:t xml:space="preserve"> Home Instead</w:t>
            </w:r>
          </w:p>
          <w:p w14:paraId="1A16B63B" w14:textId="7B867833" w:rsidR="00F83612" w:rsidRPr="00F83612" w:rsidRDefault="00526AFE" w:rsidP="00E718F0">
            <w:pPr>
              <w:pStyle w:val="Text"/>
              <w:rPr>
                <w:b/>
                <w:bCs/>
                <w:sz w:val="18"/>
                <w:szCs w:val="20"/>
              </w:rPr>
            </w:pPr>
            <w:r w:rsidRPr="00F83612">
              <w:rPr>
                <w:b/>
                <w:bCs/>
                <w:sz w:val="18"/>
                <w:szCs w:val="20"/>
              </w:rPr>
              <w:t xml:space="preserve"> </w:t>
            </w:r>
            <w:r w:rsidR="00DC3073" w:rsidRPr="00F83612">
              <w:rPr>
                <w:b/>
                <w:bCs/>
                <w:noProof/>
                <w:sz w:val="18"/>
                <w:szCs w:val="20"/>
              </w:rPr>
              <w:drawing>
                <wp:inline distT="0" distB="0" distL="0" distR="0" wp14:anchorId="32E6D4AC" wp14:editId="5C79A871">
                  <wp:extent cx="171450" cy="171450"/>
                  <wp:effectExtent l="0" t="0" r="0" b="0"/>
                  <wp:docPr id="3" name="Graphic 3" descr="Receiver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Receiver outlin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C3073" w:rsidRPr="00F83612">
              <w:rPr>
                <w:b/>
                <w:bCs/>
                <w:sz w:val="18"/>
                <w:szCs w:val="20"/>
              </w:rPr>
              <w:t xml:space="preserve"> </w:t>
            </w:r>
            <w:r w:rsidR="00A91B09">
              <w:rPr>
                <w:b/>
                <w:bCs/>
                <w:sz w:val="18"/>
                <w:szCs w:val="20"/>
              </w:rPr>
              <w:t>(705) 822-2128</w:t>
            </w:r>
            <w:r w:rsidR="00F83612" w:rsidRPr="00F83612">
              <w:rPr>
                <w:b/>
                <w:bCs/>
                <w:sz w:val="18"/>
                <w:szCs w:val="20"/>
              </w:rPr>
              <w:t xml:space="preserve">                                                 </w:t>
            </w:r>
            <w:r w:rsidR="00F83612" w:rsidRPr="00F83612">
              <w:rPr>
                <w:b/>
                <w:bCs/>
                <w:noProof/>
                <w:sz w:val="18"/>
                <w:szCs w:val="20"/>
              </w:rPr>
              <w:drawing>
                <wp:inline distT="0" distB="0" distL="0" distR="0" wp14:anchorId="627A3AC0" wp14:editId="062CBB09">
                  <wp:extent cx="171450" cy="171450"/>
                  <wp:effectExtent l="0" t="0" r="0" b="0"/>
                  <wp:docPr id="2" name="Graphic 2" descr="Receiver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Receiver outlin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83612" w:rsidRPr="00F83612">
              <w:rPr>
                <w:b/>
                <w:bCs/>
                <w:noProof/>
                <w:sz w:val="18"/>
                <w:szCs w:val="20"/>
              </w:rPr>
              <w:t xml:space="preserve"> </w:t>
            </w:r>
            <w:r w:rsidR="00894E72">
              <w:rPr>
                <w:b/>
                <w:bCs/>
                <w:sz w:val="18"/>
                <w:szCs w:val="20"/>
              </w:rPr>
              <w:t>(705) 970-2051</w:t>
            </w:r>
          </w:p>
          <w:p w14:paraId="505098D9" w14:textId="0977DE97" w:rsidR="00526AFE" w:rsidRPr="00560EA0" w:rsidRDefault="002A3076" w:rsidP="00897EA0">
            <w:pPr>
              <w:pStyle w:val="Text"/>
            </w:pPr>
            <w:r>
              <w:t xml:space="preserve">                                                                      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3F0494F3" w14:textId="77777777" w:rsidR="00725009" w:rsidRDefault="00725009" w:rsidP="00725009"/>
        </w:tc>
        <w:tc>
          <w:tcPr>
            <w:tcW w:w="3560" w:type="dxa"/>
            <w:gridSpan w:val="5"/>
            <w:vMerge/>
            <w:shd w:val="clear" w:color="auto" w:fill="CADEE5" w:themeFill="background2"/>
            <w:vAlign w:val="center"/>
          </w:tcPr>
          <w:p w14:paraId="2DD2F922" w14:textId="77777777" w:rsidR="00725009" w:rsidRDefault="00725009" w:rsidP="00725009"/>
        </w:tc>
      </w:tr>
    </w:tbl>
    <w:p w14:paraId="6041237E" w14:textId="77777777" w:rsidR="00AB03FA" w:rsidRDefault="00AB03FA" w:rsidP="00B72260"/>
    <w:sectPr w:rsidR="00AB03FA" w:rsidSect="00D06709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AE8DF" w14:textId="77777777" w:rsidR="008616D9" w:rsidRDefault="008616D9" w:rsidP="00DF1CB4">
      <w:r>
        <w:separator/>
      </w:r>
    </w:p>
  </w:endnote>
  <w:endnote w:type="continuationSeparator" w:id="0">
    <w:p w14:paraId="22FE657E" w14:textId="77777777" w:rsidR="008616D9" w:rsidRDefault="008616D9" w:rsidP="00DF1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 (Headings CS)">
    <w:altName w:val="Times New Roman"/>
    <w:charset w:val="00"/>
    <w:family w:val="roman"/>
    <w:pitch w:val="default"/>
  </w:font>
  <w:font w:name="Gill Sans MT">
    <w:altName w:val="Calibri"/>
    <w:charset w:val="00"/>
    <w:family w:val="swiss"/>
    <w:pitch w:val="variable"/>
    <w:sig w:usb0="00000003" w:usb1="00000000" w:usb2="00000000" w:usb3="00000000" w:csb0="0000000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99BB4" w14:textId="77777777" w:rsidR="008616D9" w:rsidRDefault="008616D9" w:rsidP="00DF1CB4">
      <w:r>
        <w:separator/>
      </w:r>
    </w:p>
  </w:footnote>
  <w:footnote w:type="continuationSeparator" w:id="0">
    <w:p w14:paraId="34C5A6DB" w14:textId="77777777" w:rsidR="008616D9" w:rsidRDefault="008616D9" w:rsidP="00DF1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1387A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4EC9C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46A17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15E0E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028B6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34EA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304E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344BD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9E441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A466F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872ED1"/>
    <w:multiLevelType w:val="hybridMultilevel"/>
    <w:tmpl w:val="71A2B5DA"/>
    <w:lvl w:ilvl="0" w:tplc="0C090005">
      <w:start w:val="1"/>
      <w:numFmt w:val="bullet"/>
      <w:lvlText w:val=""/>
      <w:lvlJc w:val="left"/>
      <w:pPr>
        <w:ind w:left="89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1" w15:restartNumberingAfterBreak="0">
    <w:nsid w:val="0FB53FEB"/>
    <w:multiLevelType w:val="multilevel"/>
    <w:tmpl w:val="A788A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12E54D5"/>
    <w:multiLevelType w:val="hybridMultilevel"/>
    <w:tmpl w:val="6B0081A8"/>
    <w:lvl w:ilvl="0" w:tplc="4C8294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632C38"/>
    <w:multiLevelType w:val="hybridMultilevel"/>
    <w:tmpl w:val="151C5816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F542C4"/>
    <w:multiLevelType w:val="hybridMultilevel"/>
    <w:tmpl w:val="4154B700"/>
    <w:lvl w:ilvl="0" w:tplc="0C090005">
      <w:start w:val="1"/>
      <w:numFmt w:val="bullet"/>
      <w:lvlText w:val=""/>
      <w:lvlJc w:val="left"/>
      <w:pPr>
        <w:ind w:left="89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6" w15:restartNumberingAfterBreak="0">
    <w:nsid w:val="636E30F7"/>
    <w:multiLevelType w:val="multilevel"/>
    <w:tmpl w:val="3E84D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D7F368C"/>
    <w:multiLevelType w:val="hybridMultilevel"/>
    <w:tmpl w:val="AA40E986"/>
    <w:lvl w:ilvl="0" w:tplc="0C090005">
      <w:start w:val="1"/>
      <w:numFmt w:val="bullet"/>
      <w:lvlText w:val=""/>
      <w:lvlJc w:val="left"/>
      <w:pPr>
        <w:ind w:left="89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 w16cid:durableId="1425030895">
    <w:abstractNumId w:val="0"/>
  </w:num>
  <w:num w:numId="2" w16cid:durableId="1731033556">
    <w:abstractNumId w:val="1"/>
  </w:num>
  <w:num w:numId="3" w16cid:durableId="786237250">
    <w:abstractNumId w:val="2"/>
  </w:num>
  <w:num w:numId="4" w16cid:durableId="193927286">
    <w:abstractNumId w:val="3"/>
  </w:num>
  <w:num w:numId="5" w16cid:durableId="1913730099">
    <w:abstractNumId w:val="8"/>
  </w:num>
  <w:num w:numId="6" w16cid:durableId="1497526455">
    <w:abstractNumId w:val="4"/>
  </w:num>
  <w:num w:numId="7" w16cid:durableId="823200298">
    <w:abstractNumId w:val="5"/>
  </w:num>
  <w:num w:numId="8" w16cid:durableId="1451585503">
    <w:abstractNumId w:val="6"/>
  </w:num>
  <w:num w:numId="9" w16cid:durableId="2032611256">
    <w:abstractNumId w:val="7"/>
  </w:num>
  <w:num w:numId="10" w16cid:durableId="1047336408">
    <w:abstractNumId w:val="9"/>
  </w:num>
  <w:num w:numId="11" w16cid:durableId="1838837112">
    <w:abstractNumId w:val="13"/>
  </w:num>
  <w:num w:numId="12" w16cid:durableId="262303466">
    <w:abstractNumId w:val="10"/>
  </w:num>
  <w:num w:numId="13" w16cid:durableId="1939630720">
    <w:abstractNumId w:val="17"/>
  </w:num>
  <w:num w:numId="14" w16cid:durableId="693532240">
    <w:abstractNumId w:val="15"/>
  </w:num>
  <w:num w:numId="15" w16cid:durableId="1949896783">
    <w:abstractNumId w:val="14"/>
  </w:num>
  <w:num w:numId="16" w16cid:durableId="67198126">
    <w:abstractNumId w:val="12"/>
  </w:num>
  <w:num w:numId="17" w16cid:durableId="954753042">
    <w:abstractNumId w:val="16"/>
  </w:num>
  <w:num w:numId="18" w16cid:durableId="15299504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009"/>
    <w:rsid w:val="00004D9F"/>
    <w:rsid w:val="00056BC2"/>
    <w:rsid w:val="0007542A"/>
    <w:rsid w:val="000938DF"/>
    <w:rsid w:val="000E3A06"/>
    <w:rsid w:val="000F5ED6"/>
    <w:rsid w:val="00116E1D"/>
    <w:rsid w:val="001326DC"/>
    <w:rsid w:val="00133B40"/>
    <w:rsid w:val="00152FC4"/>
    <w:rsid w:val="001A5260"/>
    <w:rsid w:val="001E046D"/>
    <w:rsid w:val="00202787"/>
    <w:rsid w:val="00213279"/>
    <w:rsid w:val="002425C4"/>
    <w:rsid w:val="00252BC7"/>
    <w:rsid w:val="0029430C"/>
    <w:rsid w:val="002A3076"/>
    <w:rsid w:val="002B73E2"/>
    <w:rsid w:val="002D3AB8"/>
    <w:rsid w:val="0035351C"/>
    <w:rsid w:val="003759F5"/>
    <w:rsid w:val="003D551D"/>
    <w:rsid w:val="00413477"/>
    <w:rsid w:val="00436668"/>
    <w:rsid w:val="00437E75"/>
    <w:rsid w:val="0047454D"/>
    <w:rsid w:val="004949BB"/>
    <w:rsid w:val="004A586E"/>
    <w:rsid w:val="004B5894"/>
    <w:rsid w:val="004C641A"/>
    <w:rsid w:val="004D1F5C"/>
    <w:rsid w:val="00522047"/>
    <w:rsid w:val="00526AFE"/>
    <w:rsid w:val="00541888"/>
    <w:rsid w:val="00544A21"/>
    <w:rsid w:val="00560EA0"/>
    <w:rsid w:val="00564638"/>
    <w:rsid w:val="00576FD6"/>
    <w:rsid w:val="005978AF"/>
    <w:rsid w:val="005B0F21"/>
    <w:rsid w:val="005D044F"/>
    <w:rsid w:val="005D3C68"/>
    <w:rsid w:val="005E09DE"/>
    <w:rsid w:val="005F5561"/>
    <w:rsid w:val="00600F97"/>
    <w:rsid w:val="00630DDF"/>
    <w:rsid w:val="00641A23"/>
    <w:rsid w:val="00680892"/>
    <w:rsid w:val="006C3BF4"/>
    <w:rsid w:val="006C60E6"/>
    <w:rsid w:val="006C7BF5"/>
    <w:rsid w:val="006F1E1D"/>
    <w:rsid w:val="006F6B0B"/>
    <w:rsid w:val="00725009"/>
    <w:rsid w:val="0077383B"/>
    <w:rsid w:val="0079476D"/>
    <w:rsid w:val="00794A55"/>
    <w:rsid w:val="00803FDC"/>
    <w:rsid w:val="00813A28"/>
    <w:rsid w:val="008261FE"/>
    <w:rsid w:val="008616D9"/>
    <w:rsid w:val="00894E72"/>
    <w:rsid w:val="00897EA0"/>
    <w:rsid w:val="008A0CAA"/>
    <w:rsid w:val="008F2B24"/>
    <w:rsid w:val="00942AFA"/>
    <w:rsid w:val="00977686"/>
    <w:rsid w:val="009800C9"/>
    <w:rsid w:val="009835F5"/>
    <w:rsid w:val="009B7AA9"/>
    <w:rsid w:val="009D3B77"/>
    <w:rsid w:val="009D68E6"/>
    <w:rsid w:val="00A07C64"/>
    <w:rsid w:val="00A37289"/>
    <w:rsid w:val="00A409BC"/>
    <w:rsid w:val="00A520FA"/>
    <w:rsid w:val="00A55A1A"/>
    <w:rsid w:val="00A63C8D"/>
    <w:rsid w:val="00A663A3"/>
    <w:rsid w:val="00A91B09"/>
    <w:rsid w:val="00A9487A"/>
    <w:rsid w:val="00AB03FA"/>
    <w:rsid w:val="00AD0DDD"/>
    <w:rsid w:val="00AD6FA4"/>
    <w:rsid w:val="00AF0F5B"/>
    <w:rsid w:val="00AF24E7"/>
    <w:rsid w:val="00AF3394"/>
    <w:rsid w:val="00B25643"/>
    <w:rsid w:val="00B345C1"/>
    <w:rsid w:val="00B5275F"/>
    <w:rsid w:val="00B72260"/>
    <w:rsid w:val="00B87219"/>
    <w:rsid w:val="00BC06DB"/>
    <w:rsid w:val="00C03BB8"/>
    <w:rsid w:val="00C1745F"/>
    <w:rsid w:val="00CE7AC9"/>
    <w:rsid w:val="00D027A2"/>
    <w:rsid w:val="00D06709"/>
    <w:rsid w:val="00D74C88"/>
    <w:rsid w:val="00D95F6D"/>
    <w:rsid w:val="00DC3073"/>
    <w:rsid w:val="00DD7ABE"/>
    <w:rsid w:val="00DF1CB4"/>
    <w:rsid w:val="00DF2424"/>
    <w:rsid w:val="00E14266"/>
    <w:rsid w:val="00E60B0B"/>
    <w:rsid w:val="00E718F0"/>
    <w:rsid w:val="00E9571E"/>
    <w:rsid w:val="00EB0246"/>
    <w:rsid w:val="00EB4C34"/>
    <w:rsid w:val="00EC33AE"/>
    <w:rsid w:val="00EE5217"/>
    <w:rsid w:val="00F119E9"/>
    <w:rsid w:val="00F32CB8"/>
    <w:rsid w:val="00F83612"/>
    <w:rsid w:val="00FA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822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5"/>
    <w:qFormat/>
    <w:rsid w:val="00DF1CB4"/>
    <w:rPr>
      <w:rFonts w:cstheme="minorHAnsi"/>
      <w:sz w:val="20"/>
    </w:rPr>
  </w:style>
  <w:style w:type="paragraph" w:styleId="Heading1">
    <w:name w:val="heading 1"/>
    <w:basedOn w:val="Normal"/>
    <w:next w:val="Normal"/>
    <w:link w:val="Heading1Char"/>
    <w:qFormat/>
    <w:rsid w:val="00FA4DB0"/>
    <w:pPr>
      <w:keepNext/>
      <w:keepLines/>
      <w:jc w:val="center"/>
      <w:outlineLvl w:val="0"/>
    </w:pPr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FA4DB0"/>
    <w:pPr>
      <w:keepNext/>
      <w:keepLines/>
      <w:spacing w:before="40"/>
      <w:jc w:val="center"/>
      <w:outlineLvl w:val="1"/>
    </w:pPr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FA4DB0"/>
    <w:pPr>
      <w:keepNext/>
      <w:keepLines/>
      <w:spacing w:after="40"/>
      <w:ind w:left="170"/>
      <w:outlineLvl w:val="2"/>
    </w:pPr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3AB8"/>
    <w:rPr>
      <w:sz w:val="16"/>
    </w:rPr>
  </w:style>
  <w:style w:type="paragraph" w:styleId="Footer">
    <w:name w:val="footer"/>
    <w:basedOn w:val="Normal"/>
    <w:link w:val="Foot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3AB8"/>
    <w:rPr>
      <w:sz w:val="16"/>
    </w:rPr>
  </w:style>
  <w:style w:type="paragraph" w:styleId="BalloonText">
    <w:name w:val="Balloon Text"/>
    <w:basedOn w:val="Normal"/>
    <w:link w:val="BalloonTextChar"/>
    <w:uiPriority w:val="99"/>
    <w:semiHidden/>
    <w:rsid w:val="00D0670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AB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06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2D3AB8"/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2D3AB8"/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2D3AB8"/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paragraph" w:customStyle="1" w:styleId="Text">
    <w:name w:val="Text"/>
    <w:basedOn w:val="Normal"/>
    <w:uiPriority w:val="3"/>
    <w:qFormat/>
    <w:rsid w:val="00FA4DB0"/>
    <w:pPr>
      <w:spacing w:line="288" w:lineRule="auto"/>
      <w:ind w:left="170" w:right="113"/>
    </w:pPr>
    <w:rPr>
      <w:color w:val="404040" w:themeColor="text1" w:themeTint="BF"/>
      <w:sz w:val="22"/>
    </w:rPr>
  </w:style>
  <w:style w:type="paragraph" w:customStyle="1" w:styleId="Dates">
    <w:name w:val="Dates"/>
    <w:basedOn w:val="Normal"/>
    <w:uiPriority w:val="4"/>
    <w:qFormat/>
    <w:rsid w:val="00FA4DB0"/>
    <w:pPr>
      <w:ind w:left="170"/>
    </w:pPr>
    <w:rPr>
      <w:b/>
      <w:color w:val="2C3B57" w:themeColor="text2"/>
    </w:rPr>
  </w:style>
  <w:style w:type="paragraph" w:styleId="ListParagraph">
    <w:name w:val="List Paragraph"/>
    <w:basedOn w:val="Normal"/>
    <w:uiPriority w:val="6"/>
    <w:qFormat/>
    <w:rsid w:val="00FA4DB0"/>
    <w:pPr>
      <w:numPr>
        <w:numId w:val="11"/>
      </w:numPr>
      <w:spacing w:before="80" w:line="360" w:lineRule="auto"/>
      <w:ind w:left="527" w:hanging="357"/>
      <w:contextualSpacing/>
    </w:pPr>
    <w:rPr>
      <w:rFonts w:ascii="Gill Sans MT" w:hAnsi="Gill Sans MT" w:cs="Times New Roman (Body CS)"/>
      <w:caps/>
      <w:color w:val="000000" w:themeColor="text1"/>
      <w:sz w:val="22"/>
    </w:rPr>
  </w:style>
  <w:style w:type="character" w:styleId="PlaceholderText">
    <w:name w:val="Placeholder Text"/>
    <w:basedOn w:val="DefaultParagraphFont"/>
    <w:uiPriority w:val="99"/>
    <w:semiHidden/>
    <w:rsid w:val="00FA4DB0"/>
    <w:rPr>
      <w:color w:val="808080"/>
    </w:rPr>
  </w:style>
  <w:style w:type="character" w:styleId="Emphasis">
    <w:name w:val="Emphasis"/>
    <w:basedOn w:val="DefaultParagraphFont"/>
    <w:uiPriority w:val="20"/>
    <w:qFormat/>
    <w:rsid w:val="00DF1CB4"/>
    <w:rPr>
      <w:b/>
      <w:i w:val="0"/>
      <w:iCs/>
    </w:rPr>
  </w:style>
  <w:style w:type="character" w:styleId="Hyperlink">
    <w:name w:val="Hyperlink"/>
    <w:basedOn w:val="DefaultParagraphFont"/>
    <w:uiPriority w:val="99"/>
    <w:semiHidden/>
    <w:rsid w:val="00E71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18F0"/>
    <w:rPr>
      <w:color w:val="605E5C"/>
      <w:shd w:val="clear" w:color="auto" w:fill="E1DFDD"/>
    </w:rPr>
  </w:style>
  <w:style w:type="paragraph" w:customStyle="1" w:styleId="Experience">
    <w:name w:val="Experience"/>
    <w:basedOn w:val="Normal"/>
    <w:qFormat/>
    <w:rsid w:val="0077383B"/>
    <w:pPr>
      <w:spacing w:after="200"/>
    </w:pPr>
    <w:rPr>
      <w:rFonts w:cstheme="minorBidi"/>
      <w:sz w:val="22"/>
    </w:rPr>
  </w:style>
  <w:style w:type="paragraph" w:customStyle="1" w:styleId="Information">
    <w:name w:val="Information"/>
    <w:basedOn w:val="BodyText"/>
    <w:uiPriority w:val="1"/>
    <w:qFormat/>
    <w:rsid w:val="0035351C"/>
    <w:pPr>
      <w:widowControl w:val="0"/>
      <w:kinsoku w:val="0"/>
      <w:overflowPunct w:val="0"/>
      <w:autoSpaceDE w:val="0"/>
      <w:autoSpaceDN w:val="0"/>
      <w:adjustRightInd w:val="0"/>
      <w:spacing w:before="4" w:after="0"/>
    </w:pPr>
    <w:rPr>
      <w:rFonts w:eastAsia="Times New Roman" w:cs="Times New Roman"/>
      <w:color w:val="FFC000" w:themeColor="accent4"/>
      <w:szCs w:val="17"/>
    </w:rPr>
  </w:style>
  <w:style w:type="paragraph" w:styleId="BodyText">
    <w:name w:val="Body Text"/>
    <w:basedOn w:val="Normal"/>
    <w:link w:val="BodyTextChar"/>
    <w:uiPriority w:val="99"/>
    <w:semiHidden/>
    <w:rsid w:val="0035351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5351C"/>
    <w:rPr>
      <w:rFonts w:cstheme="minorHAns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9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ran%20Khanal\AppData\Local\Packages\Microsoft.Office.Desktop_8wekyb3d8bbwe\LocalCache\Roaming\Microsoft\Templates\Organized%20modern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65F4D0FCE22456E87D61E7465CAB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BC87AC-B4B7-4C20-9B01-95DF6B0B254B}"/>
      </w:docPartPr>
      <w:docPartBody>
        <w:p w:rsidR="003F56E7" w:rsidRDefault="00377C49" w:rsidP="00377C49">
          <w:pPr>
            <w:pStyle w:val="265F4D0FCE22456E87D61E7465CAB22C"/>
          </w:pPr>
          <w:r w:rsidRPr="005F5561">
            <w:t>Objective</w:t>
          </w:r>
        </w:p>
      </w:docPartBody>
    </w:docPart>
    <w:docPart>
      <w:docPartPr>
        <w:name w:val="EF75B3A01EC24EFE8D42AB90DB441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2BE77D-3076-45B2-ACEA-A8136E5902D5}"/>
      </w:docPartPr>
      <w:docPartBody>
        <w:p w:rsidR="003F56E7" w:rsidRDefault="00377C49" w:rsidP="00377C49">
          <w:pPr>
            <w:pStyle w:val="EF75B3A01EC24EFE8D42AB90DB441843"/>
          </w:pPr>
          <w:r w:rsidRPr="00AD0DDD">
            <w:t>Education</w:t>
          </w:r>
        </w:p>
      </w:docPartBody>
    </w:docPart>
    <w:docPart>
      <w:docPartPr>
        <w:name w:val="E6AF62380B4044BC9921CC895A86A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A43F8-DEB4-496B-9A3D-F0E8F284F610}"/>
      </w:docPartPr>
      <w:docPartBody>
        <w:p w:rsidR="003F56E7" w:rsidRDefault="00377C49" w:rsidP="00377C49">
          <w:pPr>
            <w:pStyle w:val="E6AF62380B4044BC9921CC895A86A6CC"/>
          </w:pPr>
          <w:r w:rsidRPr="00A520FA">
            <w:rPr>
              <w:noProof/>
            </w:rPr>
            <w:t>KEY SKILLS</w:t>
          </w:r>
        </w:p>
      </w:docPartBody>
    </w:docPart>
    <w:docPart>
      <w:docPartPr>
        <w:name w:val="C8663CF71E804469AC7606EC73515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E8C24-7692-4E22-BD04-40D5EE35A9C1}"/>
      </w:docPartPr>
      <w:docPartBody>
        <w:p w:rsidR="003F56E7" w:rsidRDefault="00377C49" w:rsidP="00377C49">
          <w:pPr>
            <w:pStyle w:val="C8663CF71E804469AC7606EC73515915"/>
          </w:pPr>
          <w:r w:rsidRPr="00560EA0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 (Headings CS)">
    <w:altName w:val="Times New Roman"/>
    <w:charset w:val="00"/>
    <w:family w:val="roman"/>
    <w:pitch w:val="default"/>
  </w:font>
  <w:font w:name="Gill Sans MT">
    <w:altName w:val="Calibri"/>
    <w:charset w:val="00"/>
    <w:family w:val="swiss"/>
    <w:pitch w:val="variable"/>
    <w:sig w:usb0="00000003" w:usb1="00000000" w:usb2="00000000" w:usb3="00000000" w:csb0="0000000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291347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C49"/>
    <w:rsid w:val="00023134"/>
    <w:rsid w:val="0019219E"/>
    <w:rsid w:val="002D3396"/>
    <w:rsid w:val="002E0E42"/>
    <w:rsid w:val="002E1D5D"/>
    <w:rsid w:val="00377C49"/>
    <w:rsid w:val="00381C73"/>
    <w:rsid w:val="003F56E7"/>
    <w:rsid w:val="0040517E"/>
    <w:rsid w:val="0043120D"/>
    <w:rsid w:val="007C4872"/>
    <w:rsid w:val="00CD7EFA"/>
    <w:rsid w:val="00D4106C"/>
    <w:rsid w:val="00DE7770"/>
    <w:rsid w:val="00FB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6"/>
    <w:qFormat/>
    <w:rsid w:val="00377C49"/>
    <w:pPr>
      <w:numPr>
        <w:numId w:val="1"/>
      </w:numPr>
      <w:spacing w:before="80" w:after="0" w:line="360" w:lineRule="auto"/>
      <w:ind w:left="527" w:hanging="357"/>
      <w:contextualSpacing/>
    </w:pPr>
    <w:rPr>
      <w:rFonts w:ascii="Gill Sans MT" w:eastAsiaTheme="minorHAnsi" w:hAnsi="Gill Sans MT" w:cs="Times New Roman (Body CS)"/>
      <w:caps/>
      <w:color w:val="000000" w:themeColor="text1"/>
      <w:szCs w:val="24"/>
      <w:lang w:val="en-US" w:eastAsia="en-US"/>
    </w:rPr>
  </w:style>
  <w:style w:type="paragraph" w:customStyle="1" w:styleId="265F4D0FCE22456E87D61E7465CAB22C">
    <w:name w:val="265F4D0FCE22456E87D61E7465CAB22C"/>
    <w:rsid w:val="00377C49"/>
  </w:style>
  <w:style w:type="paragraph" w:customStyle="1" w:styleId="EF75B3A01EC24EFE8D42AB90DB441843">
    <w:name w:val="EF75B3A01EC24EFE8D42AB90DB441843"/>
    <w:rsid w:val="00377C49"/>
  </w:style>
  <w:style w:type="paragraph" w:customStyle="1" w:styleId="E6AF62380B4044BC9921CC895A86A6CC">
    <w:name w:val="E6AF62380B4044BC9921CC895A86A6CC"/>
    <w:rsid w:val="00377C49"/>
  </w:style>
  <w:style w:type="paragraph" w:customStyle="1" w:styleId="C8663CF71E804469AC7606EC73515915">
    <w:name w:val="C8663CF71E804469AC7606EC73515915"/>
    <w:rsid w:val="00377C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 1">
      <a:dk1>
        <a:srgbClr val="000000"/>
      </a:dk1>
      <a:lt1>
        <a:srgbClr val="FFFFFF"/>
      </a:lt1>
      <a:dk2>
        <a:srgbClr val="2C3B57"/>
      </a:dk2>
      <a:lt2>
        <a:srgbClr val="CADEE5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1">
      <a:majorFont>
        <a:latin typeface="Franklin Gothic Medium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B79958AF-6D2F-8E47-B31C-9D77199320A6}" vid="{735B7FF7-6B85-2E43-9A7F-201390A7BE5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Status xmlns="71af3243-3dd4-4a8d-8c0d-dd76da1f02a5">Not started</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fa6e671f1cd7e4d96ff9652be322dd5e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e2496f70b101db0b8013f30a071bbf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ED917E-6B3F-4995-8090-FD9CFEE660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735428-6F95-4096-840F-2DD96B16B62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647FEFD4-54E2-43C2-B579-757DDE7F1A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Organized modern resume</Template>
  <TotalTime>0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2023-01-06T07:54:00Z</dcterms:created>
  <dcterms:modified xsi:type="dcterms:W3CDTF">2023-05-10T14:22:00Z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